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02C8" w14:textId="3465D563" w:rsidR="00AA7BD5" w:rsidRDefault="001C1058">
      <w:pPr>
        <w:jc w:val="right"/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614E0F" wp14:editId="349788BF">
                <wp:simplePos x="0" y="0"/>
                <wp:positionH relativeFrom="column">
                  <wp:posOffset>3848100</wp:posOffset>
                </wp:positionH>
                <wp:positionV relativeFrom="paragraph">
                  <wp:posOffset>-238125</wp:posOffset>
                </wp:positionV>
                <wp:extent cx="2400300" cy="1828800"/>
                <wp:effectExtent l="0" t="0" r="0" b="0"/>
                <wp:wrapNone/>
                <wp:docPr id="84877237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566E9" w14:textId="77777777" w:rsidR="00111F7D" w:rsidRDefault="00F376E0" w:rsidP="00F376E0">
                            <w:pPr>
                              <w:jc w:val="right"/>
                            </w:pPr>
                            <w:r>
                              <w:t>Details From Mrs D. James</w:t>
                            </w:r>
                          </w:p>
                          <w:p w14:paraId="1DCDD260" w14:textId="2C013B14" w:rsidR="00111F7D" w:rsidRDefault="00111F7D" w:rsidP="005103AE">
                            <w:pPr>
                              <w:jc w:val="right"/>
                            </w:pPr>
                          </w:p>
                          <w:p w14:paraId="7C0C751A" w14:textId="77777777" w:rsidR="00111F7D" w:rsidRDefault="00111F7D" w:rsidP="00F376E0">
                            <w:pPr>
                              <w:jc w:val="right"/>
                            </w:pPr>
                          </w:p>
                          <w:p w14:paraId="04F56A8C" w14:textId="79BCE118" w:rsidR="00AA7BD5" w:rsidRPr="00F376E0" w:rsidRDefault="00AA7BD5" w:rsidP="00E80D2D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614E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03pt;margin-top:-18.75pt;width:189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" filled="f" stroked="f">
                <v:textbox>
                  <w:txbxContent>
                    <w:p w14:paraId="08D566E9" w14:textId="77777777" w:rsidR="00111F7D" w:rsidRDefault="00F376E0" w:rsidP="00F376E0">
                      <w:pPr>
                        <w:jc w:val="right"/>
                      </w:pPr>
                      <w:r>
                        <w:t>Details From Mrs D. James</w:t>
                      </w:r>
                    </w:p>
                    <w:p w14:paraId="1DCDD260" w14:textId="2C013B14" w:rsidR="00111F7D" w:rsidRDefault="00111F7D" w:rsidP="005103AE">
                      <w:pPr>
                        <w:jc w:val="right"/>
                      </w:pPr>
                    </w:p>
                    <w:p w14:paraId="7C0C751A" w14:textId="77777777" w:rsidR="00111F7D" w:rsidRDefault="00111F7D" w:rsidP="00F376E0">
                      <w:pPr>
                        <w:jc w:val="right"/>
                      </w:pPr>
                    </w:p>
                    <w:p w14:paraId="04F56A8C" w14:textId="79BCE118" w:rsidR="00AA7BD5" w:rsidRPr="00F376E0" w:rsidRDefault="00AA7BD5" w:rsidP="00E80D2D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FC63D3" wp14:editId="17AA16B7">
                <wp:simplePos x="0" y="0"/>
                <wp:positionH relativeFrom="column">
                  <wp:posOffset>-720725</wp:posOffset>
                </wp:positionH>
                <wp:positionV relativeFrom="paragraph">
                  <wp:posOffset>-219075</wp:posOffset>
                </wp:positionV>
                <wp:extent cx="2855595" cy="1943100"/>
                <wp:effectExtent l="3175" t="0" r="0" b="0"/>
                <wp:wrapNone/>
                <wp:docPr id="191727837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51566" w14:textId="77777777" w:rsidR="00AA7BD5" w:rsidRPr="00AA7BD5" w:rsidRDefault="00AA7BD5">
                            <w:pPr>
                              <w:rPr>
                                <w:sz w:val="16"/>
                              </w:rPr>
                            </w:pPr>
                            <w:r>
                              <w:t xml:space="preserve">Principal Mrs A. Moon </w:t>
                            </w:r>
                            <w:r>
                              <w:rPr>
                                <w:sz w:val="16"/>
                              </w:rPr>
                              <w:t xml:space="preserve">Dip RBS (TTC)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sz w:val="16"/>
                                  </w:rPr>
                                  <w:t>ARAD</w:t>
                                </w:r>
                              </w:smartTag>
                            </w:smartTag>
                            <w:r>
                              <w:rPr>
                                <w:sz w:val="16"/>
                              </w:rPr>
                              <w:t>, AISTD Dip (Mod), AISTD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(CECC), (NAT).</w:t>
                            </w:r>
                          </w:p>
                          <w:p w14:paraId="23C2A147" w14:textId="77777777" w:rsidR="00AA7BD5" w:rsidRDefault="00AA7BD5">
                            <w:r>
                              <w:t>16 Astra Mead,</w:t>
                            </w:r>
                          </w:p>
                          <w:p w14:paraId="7CB1F59C" w14:textId="77777777" w:rsidR="00AA7BD5" w:rsidRDefault="00FF6986">
                            <w:r>
                              <w:t>Winkfield Row,</w:t>
                            </w:r>
                          </w:p>
                          <w:p w14:paraId="52285330" w14:textId="77777777" w:rsidR="00AA7BD5" w:rsidRDefault="00AA7BD5">
                            <w:smartTag w:uri="urn:schemas-microsoft-com:office:smarttags" w:element="place">
                              <w:r>
                                <w:t>Berkshire</w:t>
                              </w:r>
                            </w:smartTag>
                            <w:r>
                              <w:t>,</w:t>
                            </w:r>
                          </w:p>
                          <w:p w14:paraId="700C3978" w14:textId="77777777" w:rsidR="00AA7BD5" w:rsidRDefault="00AA7BD5">
                            <w:r>
                              <w:t>RG42 7TA</w:t>
                            </w:r>
                          </w:p>
                          <w:p w14:paraId="2005930D" w14:textId="77777777" w:rsidR="00AA7BD5" w:rsidRDefault="00AA7BD5"/>
                          <w:p w14:paraId="10E72747" w14:textId="77777777" w:rsidR="00AA7BD5" w:rsidRDefault="00AA7BD5">
                            <w:r>
                              <w:t>Telephone No: 01344 884 749</w:t>
                            </w:r>
                          </w:p>
                          <w:p w14:paraId="0EDA8232" w14:textId="77777777" w:rsidR="00AA7BD5" w:rsidRDefault="00AA7BD5">
                            <w:r>
                              <w:t xml:space="preserve">E-mail: </w:t>
                            </w:r>
                            <w:r w:rsidR="00343142">
                              <w:t>wentworthdancecentre@hotmail.co.uk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C63D3" id="Text Box 5" o:spid="_x0000_s1027" type="#_x0000_t202" style="position:absolute;left:0;text-align:left;margin-left:-56.75pt;margin-top:-17.25pt;width:224.85pt;height:15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" filled="f" stroked="f">
                <v:textbox>
                  <w:txbxContent>
                    <w:p w14:paraId="21751566" w14:textId="77777777" w:rsidR="00AA7BD5" w:rsidRPr="00AA7BD5" w:rsidRDefault="00AA7BD5">
                      <w:pPr>
                        <w:rPr>
                          <w:sz w:val="16"/>
                        </w:rPr>
                      </w:pPr>
                      <w:r>
                        <w:t xml:space="preserve">Principal Mrs A. Moon </w:t>
                      </w:r>
                      <w:r>
                        <w:rPr>
                          <w:sz w:val="16"/>
                        </w:rPr>
                        <w:t xml:space="preserve">Dip RBS (TTC) </w:t>
                      </w: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sz w:val="16"/>
                            </w:rPr>
                            <w:t>ARAD</w:t>
                          </w:r>
                        </w:smartTag>
                      </w:smartTag>
                      <w:r>
                        <w:rPr>
                          <w:sz w:val="16"/>
                        </w:rPr>
                        <w:t>, AISTD Dip (Mod), AISTD</w:t>
                      </w:r>
                      <w:r>
                        <w:t xml:space="preserve"> </w:t>
                      </w:r>
                      <w:r>
                        <w:rPr>
                          <w:sz w:val="16"/>
                        </w:rPr>
                        <w:t>(CECC), (NAT).</w:t>
                      </w:r>
                    </w:p>
                    <w:p w14:paraId="23C2A147" w14:textId="77777777" w:rsidR="00AA7BD5" w:rsidRDefault="00AA7BD5">
                      <w:r>
                        <w:t>16 Astra Mead,</w:t>
                      </w:r>
                    </w:p>
                    <w:p w14:paraId="7CB1F59C" w14:textId="77777777" w:rsidR="00AA7BD5" w:rsidRDefault="00FF6986">
                      <w:r>
                        <w:t>Winkfield Row,</w:t>
                      </w:r>
                    </w:p>
                    <w:p w14:paraId="52285330" w14:textId="77777777" w:rsidR="00AA7BD5" w:rsidRDefault="00AA7BD5">
                      <w:smartTag w:uri="urn:schemas-microsoft-com:office:smarttags" w:element="place">
                        <w:r>
                          <w:t>Berkshire</w:t>
                        </w:r>
                      </w:smartTag>
                      <w:r>
                        <w:t>,</w:t>
                      </w:r>
                    </w:p>
                    <w:p w14:paraId="700C3978" w14:textId="77777777" w:rsidR="00AA7BD5" w:rsidRDefault="00AA7BD5">
                      <w:r>
                        <w:t>RG42 7TA</w:t>
                      </w:r>
                    </w:p>
                    <w:p w14:paraId="2005930D" w14:textId="77777777" w:rsidR="00AA7BD5" w:rsidRDefault="00AA7BD5"/>
                    <w:p w14:paraId="10E72747" w14:textId="77777777" w:rsidR="00AA7BD5" w:rsidRDefault="00AA7BD5">
                      <w:r>
                        <w:t>Telephone No: 01344 884 749</w:t>
                      </w:r>
                    </w:p>
                    <w:p w14:paraId="0EDA8232" w14:textId="77777777" w:rsidR="00AA7BD5" w:rsidRDefault="00AA7BD5">
                      <w:r>
                        <w:t xml:space="preserve">E-mail: </w:t>
                      </w:r>
                      <w:r w:rsidR="00343142">
                        <w:t>wentworthdancecentre@hotmail.co.uk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8E8658" wp14:editId="59D8A56C">
                <wp:simplePos x="0" y="0"/>
                <wp:positionH relativeFrom="column">
                  <wp:posOffset>2010410</wp:posOffset>
                </wp:positionH>
                <wp:positionV relativeFrom="paragraph">
                  <wp:posOffset>-571500</wp:posOffset>
                </wp:positionV>
                <wp:extent cx="1249680" cy="1247140"/>
                <wp:effectExtent l="635" t="0" r="0" b="635"/>
                <wp:wrapNone/>
                <wp:docPr id="12588719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1247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65C28" w14:textId="77777777" w:rsidR="00AA7BD5" w:rsidRDefault="008F175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0B362C" wp14:editId="2629E232">
                                  <wp:extent cx="1066800" cy="1152525"/>
                                  <wp:effectExtent l="19050" t="0" r="0" b="0"/>
                                  <wp:docPr id="1" name="Picture 1" descr="Wentworth Danc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ntworth Danc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 t="520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E8658" id="Text Box 3" o:spid="_x0000_s1028" type="#_x0000_t202" style="position:absolute;left:0;text-align:left;margin-left:158.3pt;margin-top:-45pt;width:98.4pt;height:9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" filled="f" stroked="f">
                <v:textbox>
                  <w:txbxContent>
                    <w:p w14:paraId="6DC65C28" w14:textId="77777777" w:rsidR="00AA7BD5" w:rsidRDefault="008F175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0B362C" wp14:editId="2629E232">
                            <wp:extent cx="1066800" cy="1152525"/>
                            <wp:effectExtent l="19050" t="0" r="0" b="0"/>
                            <wp:docPr id="1" name="Picture 1" descr="Wentworth Danc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ntworth Danc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 t="520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6C82">
        <w:t xml:space="preserve">                                     </w:t>
      </w:r>
      <w:r w:rsidR="00BB7607">
        <w:t xml:space="preserve">                                               </w:t>
      </w:r>
    </w:p>
    <w:p w14:paraId="0533AF91" w14:textId="77777777" w:rsidR="00AA7BD5" w:rsidRDefault="00AA7BD5">
      <w:pPr>
        <w:jc w:val="right"/>
      </w:pPr>
    </w:p>
    <w:p w14:paraId="2AE2F95C" w14:textId="403CF9C1" w:rsidR="00AA7BD5" w:rsidRDefault="001C1058">
      <w:pPr>
        <w:jc w:val="right"/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C4BF00" wp14:editId="2AEC2465">
                <wp:simplePos x="0" y="0"/>
                <wp:positionH relativeFrom="column">
                  <wp:posOffset>1501775</wp:posOffset>
                </wp:positionH>
                <wp:positionV relativeFrom="paragraph">
                  <wp:posOffset>163830</wp:posOffset>
                </wp:positionV>
                <wp:extent cx="2400300" cy="914400"/>
                <wp:effectExtent l="0" t="0" r="3175" b="0"/>
                <wp:wrapNone/>
                <wp:docPr id="13757723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194BD" w14:textId="77777777" w:rsidR="00AA7BD5" w:rsidRDefault="00AA7B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Wentworth Dance Centre</w:t>
                            </w:r>
                          </w:p>
                          <w:p w14:paraId="5CD3D7EC" w14:textId="77777777" w:rsidR="00AA7BD5" w:rsidRDefault="00AA7BD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60F5A97" w14:textId="77777777" w:rsidR="00AA7BD5" w:rsidRDefault="00AA7BD5">
                            <w:pPr>
                              <w:jc w:val="center"/>
                              <w:rPr>
                                <w:rFonts w:ascii="French Script MT" w:hAnsi="French Script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French Script MT" w:hAnsi="French Script MT"/>
                                <w:b/>
                                <w:bCs/>
                              </w:rPr>
                              <w:t>Ballet, Tap, Modern &amp; Drama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4BF00" id="Text Box 7" o:spid="_x0000_s1029" type="#_x0000_t202" style="position:absolute;left:0;text-align:left;margin-left:118.25pt;margin-top:12.9pt;width:18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" filled="f" stroked="f">
                <v:textbox>
                  <w:txbxContent>
                    <w:p w14:paraId="07A194BD" w14:textId="77777777" w:rsidR="00AA7BD5" w:rsidRDefault="00AA7BD5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Wentworth Dance Centre</w:t>
                      </w:r>
                    </w:p>
                    <w:p w14:paraId="5CD3D7EC" w14:textId="77777777" w:rsidR="00AA7BD5" w:rsidRDefault="00AA7BD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60F5A97" w14:textId="77777777" w:rsidR="00AA7BD5" w:rsidRDefault="00AA7BD5">
                      <w:pPr>
                        <w:jc w:val="center"/>
                        <w:rPr>
                          <w:rFonts w:ascii="French Script MT" w:hAnsi="French Script MT"/>
                          <w:b/>
                          <w:bCs/>
                        </w:rPr>
                      </w:pPr>
                      <w:r>
                        <w:rPr>
                          <w:rFonts w:ascii="French Script MT" w:hAnsi="French Script MT"/>
                          <w:b/>
                          <w:bCs/>
                        </w:rPr>
                        <w:t>Ballet, Tap, Modern &amp; Drama</w:t>
                      </w:r>
                    </w:p>
                  </w:txbxContent>
                </v:textbox>
              </v:shape>
            </w:pict>
          </mc:Fallback>
        </mc:AlternateContent>
      </w:r>
    </w:p>
    <w:p w14:paraId="6085144A" w14:textId="77777777" w:rsidR="00AA7BD5" w:rsidRDefault="00AA7BD5">
      <w:pPr>
        <w:jc w:val="right"/>
      </w:pPr>
    </w:p>
    <w:p w14:paraId="6C683ADD" w14:textId="77777777" w:rsidR="00AA7BD5" w:rsidRDefault="00AA7BD5">
      <w:pPr>
        <w:jc w:val="right"/>
      </w:pPr>
    </w:p>
    <w:p w14:paraId="75A72445" w14:textId="77777777" w:rsidR="00AA7BD5" w:rsidRDefault="00AA7BD5">
      <w:pPr>
        <w:jc w:val="right"/>
      </w:pPr>
    </w:p>
    <w:p w14:paraId="2827722A" w14:textId="77777777" w:rsidR="00AA7BD5" w:rsidRDefault="00AA7BD5">
      <w:pPr>
        <w:jc w:val="right"/>
      </w:pPr>
    </w:p>
    <w:p w14:paraId="0C537BEB" w14:textId="77777777" w:rsidR="008C112E" w:rsidRPr="00745536" w:rsidRDefault="005916BC" w:rsidP="008C112E">
      <w:r>
        <w:rPr>
          <w:b/>
        </w:rPr>
        <w:t xml:space="preserve">  </w:t>
      </w:r>
    </w:p>
    <w:p w14:paraId="79C5A4DC" w14:textId="77777777" w:rsidR="00BB2388" w:rsidRDefault="00BB2388" w:rsidP="002A04EF"/>
    <w:p w14:paraId="2E52787F" w14:textId="77777777" w:rsidR="00BB2388" w:rsidRDefault="00BB2388" w:rsidP="002A04EF"/>
    <w:p w14:paraId="2CE55B42" w14:textId="77777777" w:rsidR="003C29E6" w:rsidRDefault="003C29E6" w:rsidP="002A04EF">
      <w:r>
        <w:t xml:space="preserve">                                                                        </w:t>
      </w:r>
      <w:r w:rsidR="00E82A5B">
        <w:t xml:space="preserve">                          </w:t>
      </w:r>
    </w:p>
    <w:p w14:paraId="75EAB283" w14:textId="77777777" w:rsidR="002A1A98" w:rsidRPr="005A7C54" w:rsidRDefault="00E740E2" w:rsidP="00E740E2">
      <w:pPr>
        <w:jc w:val="center"/>
        <w:rPr>
          <w:b/>
          <w:sz w:val="28"/>
          <w:szCs w:val="28"/>
          <w:u w:val="single"/>
        </w:rPr>
      </w:pPr>
      <w:r w:rsidRPr="005A7C54">
        <w:rPr>
          <w:b/>
          <w:sz w:val="28"/>
          <w:szCs w:val="28"/>
          <w:u w:val="single"/>
        </w:rPr>
        <w:t xml:space="preserve">Wentworth Dance </w:t>
      </w:r>
      <w:r w:rsidR="00C46FDD" w:rsidRPr="005A7C54">
        <w:rPr>
          <w:b/>
          <w:sz w:val="28"/>
          <w:szCs w:val="28"/>
          <w:u w:val="single"/>
        </w:rPr>
        <w:t>&amp;</w:t>
      </w:r>
      <w:r w:rsidRPr="005A7C54">
        <w:rPr>
          <w:b/>
          <w:sz w:val="28"/>
          <w:szCs w:val="28"/>
          <w:u w:val="single"/>
        </w:rPr>
        <w:t xml:space="preserve"> Drama Club</w:t>
      </w:r>
    </w:p>
    <w:p w14:paraId="47CF4CFE" w14:textId="77777777" w:rsidR="00E740E2" w:rsidRPr="00092A32" w:rsidRDefault="00E740E2" w:rsidP="00F13A29">
      <w:pPr>
        <w:rPr>
          <w:sz w:val="22"/>
          <w:szCs w:val="22"/>
        </w:rPr>
      </w:pPr>
    </w:p>
    <w:p w14:paraId="76C97A6C" w14:textId="77777777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Venue</w:t>
      </w:r>
      <w:r w:rsidRPr="00092A32">
        <w:rPr>
          <w:sz w:val="22"/>
          <w:szCs w:val="22"/>
        </w:rPr>
        <w:t xml:space="preserve"> – Trumps Green Infant School</w:t>
      </w:r>
    </w:p>
    <w:p w14:paraId="2A6A6C62" w14:textId="77777777" w:rsidR="00E740E2" w:rsidRPr="00092A32" w:rsidRDefault="00E740E2" w:rsidP="00F13A29">
      <w:pPr>
        <w:rPr>
          <w:sz w:val="22"/>
          <w:szCs w:val="22"/>
        </w:rPr>
      </w:pPr>
    </w:p>
    <w:p w14:paraId="4FCCBBD9" w14:textId="4FC90A49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 xml:space="preserve">Day </w:t>
      </w:r>
      <w:r w:rsidRPr="00092A32">
        <w:rPr>
          <w:sz w:val="22"/>
          <w:szCs w:val="22"/>
        </w:rPr>
        <w:t xml:space="preserve">– </w:t>
      </w:r>
      <w:r w:rsidR="002E7A34">
        <w:rPr>
          <w:sz w:val="22"/>
          <w:szCs w:val="22"/>
        </w:rPr>
        <w:t>Wednesdays</w:t>
      </w:r>
      <w:r w:rsidRPr="00092A32">
        <w:rPr>
          <w:sz w:val="22"/>
          <w:szCs w:val="22"/>
        </w:rPr>
        <w:t xml:space="preserve"> after School</w:t>
      </w:r>
    </w:p>
    <w:p w14:paraId="7C4F6246" w14:textId="77777777" w:rsidR="00E740E2" w:rsidRPr="00092A32" w:rsidRDefault="00E740E2" w:rsidP="00F13A29">
      <w:pPr>
        <w:rPr>
          <w:sz w:val="22"/>
          <w:szCs w:val="22"/>
        </w:rPr>
      </w:pPr>
    </w:p>
    <w:p w14:paraId="0C7A0D98" w14:textId="4239E3C5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Session time</w:t>
      </w:r>
      <w:r w:rsidRPr="00092A32">
        <w:rPr>
          <w:sz w:val="22"/>
          <w:szCs w:val="22"/>
        </w:rPr>
        <w:t xml:space="preserve"> – 15</w:t>
      </w:r>
      <w:r w:rsidR="00787CD2" w:rsidRPr="00092A32">
        <w:rPr>
          <w:sz w:val="22"/>
          <w:szCs w:val="22"/>
        </w:rPr>
        <w:t>:</w:t>
      </w:r>
      <w:r w:rsidR="000C039E">
        <w:rPr>
          <w:sz w:val="22"/>
          <w:szCs w:val="22"/>
        </w:rPr>
        <w:t>15</w:t>
      </w:r>
      <w:r w:rsidRPr="00092A32">
        <w:rPr>
          <w:sz w:val="22"/>
          <w:szCs w:val="22"/>
        </w:rPr>
        <w:t xml:space="preserve"> – 16</w:t>
      </w:r>
      <w:r w:rsidR="00787CD2" w:rsidRPr="00092A32">
        <w:rPr>
          <w:sz w:val="22"/>
          <w:szCs w:val="22"/>
        </w:rPr>
        <w:t>:</w:t>
      </w:r>
      <w:r w:rsidR="000C039E">
        <w:rPr>
          <w:sz w:val="22"/>
          <w:szCs w:val="22"/>
        </w:rPr>
        <w:t>15</w:t>
      </w:r>
    </w:p>
    <w:p w14:paraId="416844EE" w14:textId="77777777" w:rsidR="00E740E2" w:rsidRPr="00092A32" w:rsidRDefault="00E740E2" w:rsidP="00F13A29">
      <w:pPr>
        <w:rPr>
          <w:sz w:val="22"/>
          <w:szCs w:val="22"/>
        </w:rPr>
      </w:pPr>
    </w:p>
    <w:p w14:paraId="58292797" w14:textId="3AE4070A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Term dates</w:t>
      </w:r>
      <w:r w:rsidR="009C7F72" w:rsidRPr="00092A32">
        <w:rPr>
          <w:sz w:val="22"/>
          <w:szCs w:val="22"/>
        </w:rPr>
        <w:t xml:space="preserve"> </w:t>
      </w:r>
      <w:r w:rsidR="003D7F33" w:rsidRPr="00092A32">
        <w:rPr>
          <w:sz w:val="22"/>
          <w:szCs w:val="22"/>
        </w:rPr>
        <w:t>–</w:t>
      </w:r>
      <w:r w:rsidRPr="00092A32">
        <w:rPr>
          <w:sz w:val="22"/>
          <w:szCs w:val="22"/>
        </w:rPr>
        <w:t xml:space="preserve"> </w:t>
      </w:r>
      <w:r w:rsidR="009B4C91">
        <w:rPr>
          <w:sz w:val="22"/>
          <w:szCs w:val="22"/>
        </w:rPr>
        <w:t>1</w:t>
      </w:r>
      <w:r w:rsidR="002E7A34">
        <w:rPr>
          <w:sz w:val="22"/>
          <w:szCs w:val="22"/>
        </w:rPr>
        <w:t>6</w:t>
      </w:r>
      <w:r w:rsidR="002E7A34">
        <w:rPr>
          <w:sz w:val="22"/>
          <w:szCs w:val="22"/>
          <w:vertAlign w:val="superscript"/>
        </w:rPr>
        <w:t xml:space="preserve">th </w:t>
      </w:r>
      <w:r w:rsidR="002E7A34">
        <w:rPr>
          <w:sz w:val="22"/>
          <w:szCs w:val="22"/>
        </w:rPr>
        <w:t>September</w:t>
      </w:r>
      <w:r w:rsidR="004B7BEB">
        <w:rPr>
          <w:sz w:val="22"/>
          <w:szCs w:val="22"/>
        </w:rPr>
        <w:t xml:space="preserve"> </w:t>
      </w:r>
      <w:r w:rsidRPr="00092A32">
        <w:rPr>
          <w:sz w:val="22"/>
          <w:szCs w:val="22"/>
        </w:rPr>
        <w:t xml:space="preserve">– </w:t>
      </w:r>
      <w:r w:rsidR="002E7A34">
        <w:rPr>
          <w:sz w:val="22"/>
          <w:szCs w:val="22"/>
        </w:rPr>
        <w:t>2</w:t>
      </w:r>
      <w:r w:rsidR="002E7A34" w:rsidRPr="002E7A34">
        <w:rPr>
          <w:sz w:val="22"/>
          <w:szCs w:val="22"/>
          <w:vertAlign w:val="superscript"/>
        </w:rPr>
        <w:t>nd</w:t>
      </w:r>
      <w:r w:rsidR="002E7A34">
        <w:rPr>
          <w:sz w:val="22"/>
          <w:szCs w:val="22"/>
        </w:rPr>
        <w:t xml:space="preserve"> December</w:t>
      </w:r>
      <w:r w:rsidR="002D54C6" w:rsidRPr="00092A32">
        <w:rPr>
          <w:sz w:val="22"/>
          <w:szCs w:val="22"/>
        </w:rPr>
        <w:t xml:space="preserve"> 202</w:t>
      </w:r>
      <w:r w:rsidR="00F70BCF">
        <w:rPr>
          <w:sz w:val="22"/>
          <w:szCs w:val="22"/>
        </w:rPr>
        <w:t>6</w:t>
      </w:r>
    </w:p>
    <w:p w14:paraId="3DE0B07C" w14:textId="77777777" w:rsidR="00E740E2" w:rsidRPr="00092A32" w:rsidRDefault="00E740E2" w:rsidP="00F13A29">
      <w:pPr>
        <w:rPr>
          <w:sz w:val="22"/>
          <w:szCs w:val="22"/>
        </w:rPr>
      </w:pPr>
    </w:p>
    <w:p w14:paraId="6FDF5CB6" w14:textId="5FDE8543" w:rsidR="00F25175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Half term</w:t>
      </w:r>
      <w:r w:rsidR="009C7F72" w:rsidRPr="00092A32">
        <w:rPr>
          <w:sz w:val="22"/>
          <w:szCs w:val="22"/>
        </w:rPr>
        <w:t xml:space="preserve"> </w:t>
      </w:r>
      <w:r w:rsidR="00F25175" w:rsidRPr="00092A32">
        <w:rPr>
          <w:sz w:val="22"/>
          <w:szCs w:val="22"/>
        </w:rPr>
        <w:t xml:space="preserve">– </w:t>
      </w:r>
      <w:r w:rsidR="002E7A34">
        <w:rPr>
          <w:sz w:val="22"/>
          <w:szCs w:val="22"/>
        </w:rPr>
        <w:t>21</w:t>
      </w:r>
      <w:r w:rsidR="002E7A34" w:rsidRPr="002E7A34">
        <w:rPr>
          <w:sz w:val="22"/>
          <w:szCs w:val="22"/>
          <w:vertAlign w:val="superscript"/>
        </w:rPr>
        <w:t>st</w:t>
      </w:r>
      <w:r w:rsidR="002E7A34">
        <w:rPr>
          <w:sz w:val="22"/>
          <w:szCs w:val="22"/>
        </w:rPr>
        <w:t xml:space="preserve"> and 28</w:t>
      </w:r>
      <w:r w:rsidR="002E7A34" w:rsidRPr="002E7A34">
        <w:rPr>
          <w:sz w:val="22"/>
          <w:szCs w:val="22"/>
          <w:vertAlign w:val="superscript"/>
        </w:rPr>
        <w:t>th</w:t>
      </w:r>
      <w:r w:rsidR="002E7A34">
        <w:rPr>
          <w:sz w:val="22"/>
          <w:szCs w:val="22"/>
        </w:rPr>
        <w:t xml:space="preserve"> October</w:t>
      </w:r>
      <w:r w:rsidR="005A7C54">
        <w:rPr>
          <w:sz w:val="22"/>
          <w:szCs w:val="22"/>
        </w:rPr>
        <w:t xml:space="preserve"> </w:t>
      </w:r>
      <w:r w:rsidR="009A38CB" w:rsidRPr="00092A32">
        <w:rPr>
          <w:sz w:val="22"/>
          <w:szCs w:val="22"/>
        </w:rPr>
        <w:t>- no class</w:t>
      </w:r>
      <w:r w:rsidR="002E7A34">
        <w:rPr>
          <w:sz w:val="22"/>
          <w:szCs w:val="22"/>
        </w:rPr>
        <w:t>es</w:t>
      </w:r>
    </w:p>
    <w:p w14:paraId="66F49FE3" w14:textId="77777777" w:rsidR="00E740E2" w:rsidRPr="00092A32" w:rsidRDefault="00E740E2" w:rsidP="00F13A29">
      <w:pPr>
        <w:rPr>
          <w:sz w:val="22"/>
          <w:szCs w:val="22"/>
        </w:rPr>
      </w:pPr>
    </w:p>
    <w:p w14:paraId="51A6A559" w14:textId="233C60BF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Cost</w:t>
      </w:r>
      <w:r w:rsidR="009C7F72" w:rsidRPr="00092A32">
        <w:rPr>
          <w:sz w:val="22"/>
          <w:szCs w:val="22"/>
        </w:rPr>
        <w:t xml:space="preserve"> -</w:t>
      </w:r>
      <w:r w:rsidRPr="00092A32">
        <w:rPr>
          <w:sz w:val="22"/>
          <w:szCs w:val="22"/>
        </w:rPr>
        <w:t xml:space="preserve"> £</w:t>
      </w:r>
      <w:r w:rsidR="002E7A34">
        <w:rPr>
          <w:sz w:val="22"/>
          <w:szCs w:val="22"/>
        </w:rPr>
        <w:t>90</w:t>
      </w:r>
      <w:r w:rsidR="002D54C6" w:rsidRPr="00092A32">
        <w:rPr>
          <w:sz w:val="22"/>
          <w:szCs w:val="22"/>
        </w:rPr>
        <w:t xml:space="preserve"> for the term.</w:t>
      </w:r>
    </w:p>
    <w:p w14:paraId="01223807" w14:textId="77777777" w:rsidR="00092A32" w:rsidRPr="00092A32" w:rsidRDefault="00092A32" w:rsidP="00F13A29">
      <w:pPr>
        <w:rPr>
          <w:sz w:val="22"/>
          <w:szCs w:val="22"/>
        </w:rPr>
      </w:pPr>
    </w:p>
    <w:p w14:paraId="18CC1F37" w14:textId="77777777" w:rsidR="00092A32" w:rsidRPr="00092A32" w:rsidRDefault="00092A3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To confirm your place</w:t>
      </w:r>
      <w:r w:rsidR="005A7C54">
        <w:rPr>
          <w:sz w:val="22"/>
          <w:szCs w:val="22"/>
        </w:rPr>
        <w:t>,</w:t>
      </w:r>
      <w:r w:rsidRPr="00092A32">
        <w:rPr>
          <w:sz w:val="22"/>
          <w:szCs w:val="22"/>
        </w:rPr>
        <w:t xml:space="preserve"> please complete and return the form below by email to myself with proof of payment. Places will be offered on a first come first serve basis so book early to avoid disappointment.</w:t>
      </w:r>
    </w:p>
    <w:p w14:paraId="69D63D12" w14:textId="77777777" w:rsidR="00E740E2" w:rsidRPr="00092A32" w:rsidRDefault="00E740E2" w:rsidP="00F13A29">
      <w:pPr>
        <w:rPr>
          <w:sz w:val="22"/>
          <w:szCs w:val="22"/>
        </w:rPr>
      </w:pPr>
    </w:p>
    <w:p w14:paraId="5AF1DACE" w14:textId="77777777" w:rsidR="00E740E2" w:rsidRPr="00092A32" w:rsidRDefault="00787CD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Bank t</w:t>
      </w:r>
      <w:r w:rsidR="00E740E2" w:rsidRPr="00092A32">
        <w:rPr>
          <w:sz w:val="22"/>
          <w:szCs w:val="22"/>
        </w:rPr>
        <w:t>ransfer:  Wentworth Dance Centre</w:t>
      </w:r>
      <w:r w:rsidR="009C7F72" w:rsidRPr="00092A32">
        <w:rPr>
          <w:sz w:val="22"/>
          <w:szCs w:val="22"/>
        </w:rPr>
        <w:t>,</w:t>
      </w:r>
      <w:r w:rsidR="00E740E2" w:rsidRPr="00092A32">
        <w:rPr>
          <w:sz w:val="22"/>
          <w:szCs w:val="22"/>
        </w:rPr>
        <w:t xml:space="preserve">  20</w:t>
      </w:r>
      <w:r w:rsidRPr="00092A32">
        <w:rPr>
          <w:sz w:val="22"/>
          <w:szCs w:val="22"/>
        </w:rPr>
        <w:t>-</w:t>
      </w:r>
      <w:r w:rsidR="00E740E2" w:rsidRPr="00092A32">
        <w:rPr>
          <w:sz w:val="22"/>
          <w:szCs w:val="22"/>
        </w:rPr>
        <w:t>02</w:t>
      </w:r>
      <w:r w:rsidRPr="00092A32">
        <w:rPr>
          <w:sz w:val="22"/>
          <w:szCs w:val="22"/>
        </w:rPr>
        <w:t>-</w:t>
      </w:r>
      <w:r w:rsidR="00E740E2" w:rsidRPr="00092A32">
        <w:rPr>
          <w:sz w:val="22"/>
          <w:szCs w:val="22"/>
        </w:rPr>
        <w:t>53</w:t>
      </w:r>
      <w:r w:rsidR="009C7F72" w:rsidRPr="00092A32">
        <w:rPr>
          <w:sz w:val="22"/>
          <w:szCs w:val="22"/>
        </w:rPr>
        <w:t>,</w:t>
      </w:r>
      <w:r w:rsidR="00E740E2" w:rsidRPr="00092A32">
        <w:rPr>
          <w:sz w:val="22"/>
          <w:szCs w:val="22"/>
        </w:rPr>
        <w:t xml:space="preserve">      80289531</w:t>
      </w:r>
    </w:p>
    <w:p w14:paraId="0B63EB5A" w14:textId="77777777" w:rsidR="00E740E2" w:rsidRPr="00092A32" w:rsidRDefault="00E740E2" w:rsidP="00F13A29">
      <w:pPr>
        <w:rPr>
          <w:sz w:val="22"/>
          <w:szCs w:val="22"/>
        </w:rPr>
      </w:pPr>
    </w:p>
    <w:p w14:paraId="13489F5C" w14:textId="77777777" w:rsidR="00E740E2" w:rsidRPr="00092A32" w:rsidRDefault="00E740E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Cash/cheque payable to Wentworth Dance Centre</w:t>
      </w:r>
    </w:p>
    <w:p w14:paraId="641640B8" w14:textId="77777777" w:rsidR="00E740E2" w:rsidRPr="00092A32" w:rsidRDefault="00E740E2" w:rsidP="00F13A29">
      <w:pPr>
        <w:rPr>
          <w:sz w:val="22"/>
          <w:szCs w:val="22"/>
        </w:rPr>
      </w:pPr>
    </w:p>
    <w:p w14:paraId="44BDCACE" w14:textId="77777777" w:rsidR="00E740E2" w:rsidRPr="00092A32" w:rsidRDefault="009C7F7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These classes increase confidence, musicality, performance skills and most importantly a sense of enjoyment for your child.</w:t>
      </w:r>
    </w:p>
    <w:p w14:paraId="401A1342" w14:textId="77777777" w:rsidR="00E740E2" w:rsidRPr="00092A32" w:rsidRDefault="009C7F7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More information regarding Wentworth Dance Centre and our classes can be found on our website</w:t>
      </w:r>
      <w:r w:rsidR="00787CD2" w:rsidRPr="00092A32">
        <w:rPr>
          <w:sz w:val="22"/>
          <w:szCs w:val="22"/>
        </w:rPr>
        <w:t xml:space="preserve"> </w:t>
      </w:r>
      <w:hyperlink r:id="rId5" w:history="1">
        <w:r w:rsidR="00787CD2" w:rsidRPr="00092A32">
          <w:rPr>
            <w:rStyle w:val="Hyperlink"/>
            <w:sz w:val="22"/>
            <w:szCs w:val="22"/>
          </w:rPr>
          <w:t>http://www.wentworthdancecentre.co.uk/</w:t>
        </w:r>
      </w:hyperlink>
    </w:p>
    <w:p w14:paraId="43619D53" w14:textId="77777777" w:rsidR="00787CD2" w:rsidRDefault="00787CD2" w:rsidP="00F13A29">
      <w:r>
        <w:t xml:space="preserve">_ _ _ _ _ _ _ _ _ _ _ _ _ _ _ _ _ _ _ _ _ _ _ _ _ _ _ _ _ _ _ _ _ _ _ _ _ _ _ _ _ </w:t>
      </w:r>
    </w:p>
    <w:p w14:paraId="12DD4489" w14:textId="77777777" w:rsidR="009C7F72" w:rsidRDefault="009C7F72" w:rsidP="00F13A29"/>
    <w:p w14:paraId="4D9AE4E8" w14:textId="77777777" w:rsidR="00E740E2" w:rsidRDefault="00E740E2" w:rsidP="00F13A29"/>
    <w:p w14:paraId="4A4C6768" w14:textId="77777777" w:rsidR="00E740E2" w:rsidRDefault="00E740E2" w:rsidP="00F13A29">
      <w:r>
        <w:t xml:space="preserve">Childs </w:t>
      </w:r>
      <w:r w:rsidR="00787CD2">
        <w:t>N</w:t>
      </w:r>
      <w:r>
        <w:t>ame</w:t>
      </w:r>
      <w:r w:rsidR="00787CD2">
        <w:t xml:space="preserve"> </w:t>
      </w:r>
      <w:r>
        <w:t>………………………………………  Class</w:t>
      </w:r>
      <w:r w:rsidR="00787CD2">
        <w:t xml:space="preserve"> </w:t>
      </w:r>
      <w:r>
        <w:t>……………….</w:t>
      </w:r>
    </w:p>
    <w:p w14:paraId="7027D36D" w14:textId="77777777" w:rsidR="00E740E2" w:rsidRDefault="00E740E2" w:rsidP="00F13A29"/>
    <w:p w14:paraId="42E6E3D9" w14:textId="77777777" w:rsidR="00E740E2" w:rsidRDefault="00E740E2" w:rsidP="00F13A29">
      <w:r>
        <w:t xml:space="preserve">Emergency </w:t>
      </w:r>
      <w:r w:rsidR="00787CD2">
        <w:t>C</w:t>
      </w:r>
      <w:r>
        <w:t xml:space="preserve">ontact Name </w:t>
      </w:r>
      <w:r w:rsidR="00787CD2">
        <w:t>&amp;</w:t>
      </w:r>
      <w:r>
        <w:t xml:space="preserve"> </w:t>
      </w:r>
      <w:r w:rsidR="00787CD2">
        <w:t>N</w:t>
      </w:r>
      <w:r>
        <w:t>umber</w:t>
      </w:r>
      <w:r w:rsidR="00787CD2">
        <w:t xml:space="preserve"> </w:t>
      </w:r>
      <w:r>
        <w:t>……………………………………</w:t>
      </w:r>
      <w:r w:rsidR="000B3768">
        <w:t>………..</w:t>
      </w:r>
    </w:p>
    <w:p w14:paraId="2EBFE15C" w14:textId="77777777" w:rsidR="00E740E2" w:rsidRDefault="00E740E2" w:rsidP="00F13A29"/>
    <w:p w14:paraId="123564FC" w14:textId="77777777" w:rsidR="00E740E2" w:rsidRDefault="00E740E2" w:rsidP="00F13A29"/>
    <w:p w14:paraId="256FD3DE" w14:textId="77777777" w:rsidR="00E740E2" w:rsidRDefault="00E740E2" w:rsidP="00F13A29">
      <w:r>
        <w:t>Medical allergies</w:t>
      </w:r>
      <w:r w:rsidR="00787CD2">
        <w:t xml:space="preserve"> </w:t>
      </w:r>
      <w:r>
        <w:t>/</w:t>
      </w:r>
      <w:r w:rsidR="00787CD2">
        <w:t xml:space="preserve"> </w:t>
      </w:r>
      <w:r>
        <w:t>conditions</w:t>
      </w:r>
      <w:r w:rsidR="00787CD2">
        <w:t xml:space="preserve"> </w:t>
      </w:r>
      <w:r>
        <w:t>……………………………………</w:t>
      </w:r>
      <w:r w:rsidR="000B3768">
        <w:t>……………</w:t>
      </w:r>
      <w:r>
        <w:t>…….</w:t>
      </w:r>
    </w:p>
    <w:p w14:paraId="4E1FA797" w14:textId="77777777" w:rsidR="009C7F72" w:rsidRDefault="009C7F72" w:rsidP="00F13A29"/>
    <w:p w14:paraId="2F6D31AF" w14:textId="77777777" w:rsidR="009C7F72" w:rsidRDefault="009C7F72" w:rsidP="00F13A29"/>
    <w:p w14:paraId="0B17DAA6" w14:textId="77777777" w:rsidR="009C7F72" w:rsidRDefault="009C7F72" w:rsidP="00F13A29">
      <w:r>
        <w:t>Signed</w:t>
      </w:r>
      <w:r w:rsidR="00787CD2">
        <w:t xml:space="preserve"> </w:t>
      </w:r>
      <w:r>
        <w:t>……………………………………………….</w:t>
      </w:r>
    </w:p>
    <w:p w14:paraId="2D2BBE24" w14:textId="77777777" w:rsidR="009C7F72" w:rsidRDefault="009C7F72" w:rsidP="00F13A29">
      <w:r>
        <w:t>Parent/Guardian</w:t>
      </w:r>
    </w:p>
    <w:p w14:paraId="022A2886" w14:textId="77777777" w:rsidR="009C7F72" w:rsidRPr="00787CD2" w:rsidRDefault="009C7F72" w:rsidP="00F13A29">
      <w:pPr>
        <w:rPr>
          <w:b/>
          <w:i/>
          <w:sz w:val="22"/>
          <w:szCs w:val="22"/>
        </w:rPr>
      </w:pPr>
      <w:r w:rsidRPr="00787CD2">
        <w:rPr>
          <w:b/>
          <w:i/>
          <w:sz w:val="22"/>
          <w:szCs w:val="22"/>
        </w:rPr>
        <w:t>In accordance with GDPR we collect the above data for the sole purpose of emergency contact. Your information will not be passe</w:t>
      </w:r>
      <w:r w:rsidR="009A38CB">
        <w:rPr>
          <w:b/>
          <w:i/>
          <w:sz w:val="22"/>
          <w:szCs w:val="22"/>
        </w:rPr>
        <w:t>d</w:t>
      </w:r>
      <w:r w:rsidRPr="00787CD2">
        <w:rPr>
          <w:b/>
          <w:i/>
          <w:sz w:val="22"/>
          <w:szCs w:val="22"/>
        </w:rPr>
        <w:t xml:space="preserve"> onto third parties.</w:t>
      </w:r>
    </w:p>
    <w:sectPr w:rsidR="009C7F72" w:rsidRPr="00787CD2" w:rsidSect="002C70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058"/>
    <w:rsid w:val="0000414F"/>
    <w:rsid w:val="00006C21"/>
    <w:rsid w:val="00020D86"/>
    <w:rsid w:val="00021DDD"/>
    <w:rsid w:val="00026417"/>
    <w:rsid w:val="00026676"/>
    <w:rsid w:val="000323EE"/>
    <w:rsid w:val="0004199F"/>
    <w:rsid w:val="000500AE"/>
    <w:rsid w:val="000716D2"/>
    <w:rsid w:val="00092A32"/>
    <w:rsid w:val="00095CDA"/>
    <w:rsid w:val="0009772F"/>
    <w:rsid w:val="000A14A2"/>
    <w:rsid w:val="000B3768"/>
    <w:rsid w:val="000B3D04"/>
    <w:rsid w:val="000B46C9"/>
    <w:rsid w:val="000C039E"/>
    <w:rsid w:val="000D099D"/>
    <w:rsid w:val="000D34CE"/>
    <w:rsid w:val="000D4314"/>
    <w:rsid w:val="00106643"/>
    <w:rsid w:val="00111F7D"/>
    <w:rsid w:val="00114B2F"/>
    <w:rsid w:val="001241FC"/>
    <w:rsid w:val="0012789F"/>
    <w:rsid w:val="00134B4E"/>
    <w:rsid w:val="00141D9C"/>
    <w:rsid w:val="00147614"/>
    <w:rsid w:val="001513B1"/>
    <w:rsid w:val="00154E56"/>
    <w:rsid w:val="00161252"/>
    <w:rsid w:val="00175513"/>
    <w:rsid w:val="00193A51"/>
    <w:rsid w:val="00193F65"/>
    <w:rsid w:val="00193F79"/>
    <w:rsid w:val="001A5CCC"/>
    <w:rsid w:val="001A6F5A"/>
    <w:rsid w:val="001C0F09"/>
    <w:rsid w:val="001C1058"/>
    <w:rsid w:val="001C1CFE"/>
    <w:rsid w:val="001D7A10"/>
    <w:rsid w:val="001E61C2"/>
    <w:rsid w:val="001F256C"/>
    <w:rsid w:val="001F2BB4"/>
    <w:rsid w:val="001F5F50"/>
    <w:rsid w:val="00215640"/>
    <w:rsid w:val="00215D73"/>
    <w:rsid w:val="002279DB"/>
    <w:rsid w:val="002360D1"/>
    <w:rsid w:val="00245B86"/>
    <w:rsid w:val="00257861"/>
    <w:rsid w:val="00267C4C"/>
    <w:rsid w:val="00271BC1"/>
    <w:rsid w:val="002A04EF"/>
    <w:rsid w:val="002A1A98"/>
    <w:rsid w:val="002B046F"/>
    <w:rsid w:val="002B76F5"/>
    <w:rsid w:val="002C0C64"/>
    <w:rsid w:val="002C66CB"/>
    <w:rsid w:val="002C70AE"/>
    <w:rsid w:val="002D3CF0"/>
    <w:rsid w:val="002D54C6"/>
    <w:rsid w:val="002E0CA4"/>
    <w:rsid w:val="002E1C59"/>
    <w:rsid w:val="002E3200"/>
    <w:rsid w:val="002E7A34"/>
    <w:rsid w:val="003012C1"/>
    <w:rsid w:val="00313757"/>
    <w:rsid w:val="003176BD"/>
    <w:rsid w:val="003236D5"/>
    <w:rsid w:val="00325FE8"/>
    <w:rsid w:val="00331E37"/>
    <w:rsid w:val="00335BE1"/>
    <w:rsid w:val="00343142"/>
    <w:rsid w:val="003646D4"/>
    <w:rsid w:val="003900C2"/>
    <w:rsid w:val="00397FF9"/>
    <w:rsid w:val="003A57A2"/>
    <w:rsid w:val="003C250D"/>
    <w:rsid w:val="003C29E6"/>
    <w:rsid w:val="003D1B6B"/>
    <w:rsid w:val="003D3E92"/>
    <w:rsid w:val="003D7F33"/>
    <w:rsid w:val="003E043D"/>
    <w:rsid w:val="003E6582"/>
    <w:rsid w:val="003F3F26"/>
    <w:rsid w:val="00403569"/>
    <w:rsid w:val="00410115"/>
    <w:rsid w:val="0041192B"/>
    <w:rsid w:val="00414C5D"/>
    <w:rsid w:val="00416A8C"/>
    <w:rsid w:val="004336D7"/>
    <w:rsid w:val="004360DD"/>
    <w:rsid w:val="00444319"/>
    <w:rsid w:val="004458D1"/>
    <w:rsid w:val="004467F1"/>
    <w:rsid w:val="00447EF2"/>
    <w:rsid w:val="00460B93"/>
    <w:rsid w:val="004649F7"/>
    <w:rsid w:val="004732E0"/>
    <w:rsid w:val="004735CB"/>
    <w:rsid w:val="00475E79"/>
    <w:rsid w:val="00482E3F"/>
    <w:rsid w:val="004B39B8"/>
    <w:rsid w:val="004B7BEB"/>
    <w:rsid w:val="004C2C57"/>
    <w:rsid w:val="004C6113"/>
    <w:rsid w:val="004C62F2"/>
    <w:rsid w:val="004D0166"/>
    <w:rsid w:val="004D35F8"/>
    <w:rsid w:val="004D5146"/>
    <w:rsid w:val="004D5876"/>
    <w:rsid w:val="004E79C1"/>
    <w:rsid w:val="004F0173"/>
    <w:rsid w:val="004F2B5F"/>
    <w:rsid w:val="004F359F"/>
    <w:rsid w:val="00507300"/>
    <w:rsid w:val="005103AE"/>
    <w:rsid w:val="00523FDC"/>
    <w:rsid w:val="00541B33"/>
    <w:rsid w:val="00546AEB"/>
    <w:rsid w:val="00562641"/>
    <w:rsid w:val="005736C1"/>
    <w:rsid w:val="0058026E"/>
    <w:rsid w:val="0058316A"/>
    <w:rsid w:val="0058645D"/>
    <w:rsid w:val="005916BC"/>
    <w:rsid w:val="00595B54"/>
    <w:rsid w:val="005A1BA4"/>
    <w:rsid w:val="005A4EB8"/>
    <w:rsid w:val="005A75C1"/>
    <w:rsid w:val="005A763F"/>
    <w:rsid w:val="005A7C54"/>
    <w:rsid w:val="005B0ED1"/>
    <w:rsid w:val="005B7503"/>
    <w:rsid w:val="005C7818"/>
    <w:rsid w:val="005D4514"/>
    <w:rsid w:val="005D4608"/>
    <w:rsid w:val="005D6E79"/>
    <w:rsid w:val="005F292D"/>
    <w:rsid w:val="005F7C97"/>
    <w:rsid w:val="0060175F"/>
    <w:rsid w:val="00610BDD"/>
    <w:rsid w:val="00624DCE"/>
    <w:rsid w:val="006252B1"/>
    <w:rsid w:val="006324CD"/>
    <w:rsid w:val="0064566F"/>
    <w:rsid w:val="0064576E"/>
    <w:rsid w:val="00647798"/>
    <w:rsid w:val="0065736F"/>
    <w:rsid w:val="00670869"/>
    <w:rsid w:val="006711F3"/>
    <w:rsid w:val="006724F6"/>
    <w:rsid w:val="00675CBD"/>
    <w:rsid w:val="006841B2"/>
    <w:rsid w:val="006870F5"/>
    <w:rsid w:val="006A0955"/>
    <w:rsid w:val="006A2954"/>
    <w:rsid w:val="006B0F08"/>
    <w:rsid w:val="006C342A"/>
    <w:rsid w:val="006D22B9"/>
    <w:rsid w:val="006D780B"/>
    <w:rsid w:val="006E5170"/>
    <w:rsid w:val="006F4A40"/>
    <w:rsid w:val="006F70CE"/>
    <w:rsid w:val="00700829"/>
    <w:rsid w:val="0071326D"/>
    <w:rsid w:val="007331E5"/>
    <w:rsid w:val="00734939"/>
    <w:rsid w:val="00743597"/>
    <w:rsid w:val="00745536"/>
    <w:rsid w:val="007631F1"/>
    <w:rsid w:val="007757D5"/>
    <w:rsid w:val="007763C2"/>
    <w:rsid w:val="0077788B"/>
    <w:rsid w:val="00777AA6"/>
    <w:rsid w:val="00782C86"/>
    <w:rsid w:val="00785268"/>
    <w:rsid w:val="00787CD2"/>
    <w:rsid w:val="00797A62"/>
    <w:rsid w:val="007A5F95"/>
    <w:rsid w:val="007A79BE"/>
    <w:rsid w:val="007B3935"/>
    <w:rsid w:val="007C7A1A"/>
    <w:rsid w:val="007D10E5"/>
    <w:rsid w:val="007F3E8E"/>
    <w:rsid w:val="00802C8E"/>
    <w:rsid w:val="0080369F"/>
    <w:rsid w:val="00817054"/>
    <w:rsid w:val="00820C3D"/>
    <w:rsid w:val="008430D5"/>
    <w:rsid w:val="0084477B"/>
    <w:rsid w:val="0085163F"/>
    <w:rsid w:val="00863530"/>
    <w:rsid w:val="0086520C"/>
    <w:rsid w:val="00873C97"/>
    <w:rsid w:val="008852FF"/>
    <w:rsid w:val="0088738E"/>
    <w:rsid w:val="008874E7"/>
    <w:rsid w:val="008A0F59"/>
    <w:rsid w:val="008A49F0"/>
    <w:rsid w:val="008B197A"/>
    <w:rsid w:val="008C112E"/>
    <w:rsid w:val="008C1324"/>
    <w:rsid w:val="008C5BF7"/>
    <w:rsid w:val="008D6C82"/>
    <w:rsid w:val="008E38E7"/>
    <w:rsid w:val="008F0BCB"/>
    <w:rsid w:val="008F175E"/>
    <w:rsid w:val="008F2DD8"/>
    <w:rsid w:val="00900FA7"/>
    <w:rsid w:val="00901177"/>
    <w:rsid w:val="0090404C"/>
    <w:rsid w:val="0091674E"/>
    <w:rsid w:val="0092293B"/>
    <w:rsid w:val="009256C0"/>
    <w:rsid w:val="00930F7F"/>
    <w:rsid w:val="00940665"/>
    <w:rsid w:val="009550DB"/>
    <w:rsid w:val="009669D2"/>
    <w:rsid w:val="009713E2"/>
    <w:rsid w:val="00987ED1"/>
    <w:rsid w:val="009A2FAB"/>
    <w:rsid w:val="009A38CB"/>
    <w:rsid w:val="009B4C91"/>
    <w:rsid w:val="009C55BD"/>
    <w:rsid w:val="009C7F72"/>
    <w:rsid w:val="009D0D08"/>
    <w:rsid w:val="009D5313"/>
    <w:rsid w:val="009E1CF4"/>
    <w:rsid w:val="00A02C16"/>
    <w:rsid w:val="00A12AED"/>
    <w:rsid w:val="00A22388"/>
    <w:rsid w:val="00A27237"/>
    <w:rsid w:val="00A27FE1"/>
    <w:rsid w:val="00A33C40"/>
    <w:rsid w:val="00A35481"/>
    <w:rsid w:val="00A41775"/>
    <w:rsid w:val="00A631A6"/>
    <w:rsid w:val="00A70A1A"/>
    <w:rsid w:val="00A770A9"/>
    <w:rsid w:val="00A82C1E"/>
    <w:rsid w:val="00A931A3"/>
    <w:rsid w:val="00A93F21"/>
    <w:rsid w:val="00AA18DE"/>
    <w:rsid w:val="00AA5225"/>
    <w:rsid w:val="00AA7BD5"/>
    <w:rsid w:val="00AB12B6"/>
    <w:rsid w:val="00AD110A"/>
    <w:rsid w:val="00AD4CC3"/>
    <w:rsid w:val="00AE29AC"/>
    <w:rsid w:val="00AE328B"/>
    <w:rsid w:val="00AF6674"/>
    <w:rsid w:val="00B00914"/>
    <w:rsid w:val="00B07358"/>
    <w:rsid w:val="00B150F6"/>
    <w:rsid w:val="00B36C67"/>
    <w:rsid w:val="00B37DF7"/>
    <w:rsid w:val="00B4318D"/>
    <w:rsid w:val="00B43A59"/>
    <w:rsid w:val="00B525ED"/>
    <w:rsid w:val="00B61435"/>
    <w:rsid w:val="00B617A3"/>
    <w:rsid w:val="00B61D0E"/>
    <w:rsid w:val="00B6256C"/>
    <w:rsid w:val="00B67F7F"/>
    <w:rsid w:val="00B769D2"/>
    <w:rsid w:val="00B87EB2"/>
    <w:rsid w:val="00B9186C"/>
    <w:rsid w:val="00B9206D"/>
    <w:rsid w:val="00B92C65"/>
    <w:rsid w:val="00B97A78"/>
    <w:rsid w:val="00BA022E"/>
    <w:rsid w:val="00BB0D0A"/>
    <w:rsid w:val="00BB13DE"/>
    <w:rsid w:val="00BB2388"/>
    <w:rsid w:val="00BB7607"/>
    <w:rsid w:val="00BC1AB0"/>
    <w:rsid w:val="00BD4921"/>
    <w:rsid w:val="00BD7964"/>
    <w:rsid w:val="00BF032B"/>
    <w:rsid w:val="00BF7471"/>
    <w:rsid w:val="00C01589"/>
    <w:rsid w:val="00C06F85"/>
    <w:rsid w:val="00C114DD"/>
    <w:rsid w:val="00C13142"/>
    <w:rsid w:val="00C33301"/>
    <w:rsid w:val="00C439D4"/>
    <w:rsid w:val="00C46FDD"/>
    <w:rsid w:val="00C51E6D"/>
    <w:rsid w:val="00C62D87"/>
    <w:rsid w:val="00C678B9"/>
    <w:rsid w:val="00C81996"/>
    <w:rsid w:val="00C97BDD"/>
    <w:rsid w:val="00CA14F5"/>
    <w:rsid w:val="00CA2B81"/>
    <w:rsid w:val="00CA396A"/>
    <w:rsid w:val="00CA6723"/>
    <w:rsid w:val="00CA737E"/>
    <w:rsid w:val="00CB25B5"/>
    <w:rsid w:val="00CC1DDA"/>
    <w:rsid w:val="00CC6FBD"/>
    <w:rsid w:val="00CD1DD8"/>
    <w:rsid w:val="00CD3B4D"/>
    <w:rsid w:val="00D07333"/>
    <w:rsid w:val="00D07F90"/>
    <w:rsid w:val="00D1416E"/>
    <w:rsid w:val="00D15A79"/>
    <w:rsid w:val="00D31CE1"/>
    <w:rsid w:val="00D31E38"/>
    <w:rsid w:val="00D32C5A"/>
    <w:rsid w:val="00D334C7"/>
    <w:rsid w:val="00D33853"/>
    <w:rsid w:val="00D373C7"/>
    <w:rsid w:val="00D374CF"/>
    <w:rsid w:val="00D40D1C"/>
    <w:rsid w:val="00D444DA"/>
    <w:rsid w:val="00D52328"/>
    <w:rsid w:val="00D5498A"/>
    <w:rsid w:val="00D70888"/>
    <w:rsid w:val="00D71B93"/>
    <w:rsid w:val="00D9020D"/>
    <w:rsid w:val="00D95083"/>
    <w:rsid w:val="00DA1686"/>
    <w:rsid w:val="00DA421B"/>
    <w:rsid w:val="00DC1847"/>
    <w:rsid w:val="00DE5C96"/>
    <w:rsid w:val="00E12732"/>
    <w:rsid w:val="00E14538"/>
    <w:rsid w:val="00E17873"/>
    <w:rsid w:val="00E254CE"/>
    <w:rsid w:val="00E31C61"/>
    <w:rsid w:val="00E363C2"/>
    <w:rsid w:val="00E373FA"/>
    <w:rsid w:val="00E44F69"/>
    <w:rsid w:val="00E462A0"/>
    <w:rsid w:val="00E46307"/>
    <w:rsid w:val="00E4690D"/>
    <w:rsid w:val="00E479FE"/>
    <w:rsid w:val="00E515AE"/>
    <w:rsid w:val="00E549D9"/>
    <w:rsid w:val="00E610BA"/>
    <w:rsid w:val="00E740E2"/>
    <w:rsid w:val="00E748E4"/>
    <w:rsid w:val="00E74F71"/>
    <w:rsid w:val="00E80D2D"/>
    <w:rsid w:val="00E822BA"/>
    <w:rsid w:val="00E82A5B"/>
    <w:rsid w:val="00E84F73"/>
    <w:rsid w:val="00E855F7"/>
    <w:rsid w:val="00E92D78"/>
    <w:rsid w:val="00EB081B"/>
    <w:rsid w:val="00EE5A84"/>
    <w:rsid w:val="00F01499"/>
    <w:rsid w:val="00F025B7"/>
    <w:rsid w:val="00F07BA2"/>
    <w:rsid w:val="00F138F8"/>
    <w:rsid w:val="00F13A29"/>
    <w:rsid w:val="00F20CA2"/>
    <w:rsid w:val="00F25175"/>
    <w:rsid w:val="00F257D7"/>
    <w:rsid w:val="00F376E0"/>
    <w:rsid w:val="00F37BB9"/>
    <w:rsid w:val="00F533C6"/>
    <w:rsid w:val="00F61D3C"/>
    <w:rsid w:val="00F70BCF"/>
    <w:rsid w:val="00F92964"/>
    <w:rsid w:val="00FA5A60"/>
    <w:rsid w:val="00FC0363"/>
    <w:rsid w:val="00FC3091"/>
    <w:rsid w:val="00FF6986"/>
    <w:rsid w:val="00FF727E"/>
    <w:rsid w:val="00FF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274E4A0"/>
  <w15:docId w15:val="{BD8B06E3-7B6B-445D-A0D9-BA8B8952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7237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27237"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rsid w:val="00A27237"/>
    <w:pPr>
      <w:keepNext/>
      <w:outlineLvl w:val="1"/>
    </w:pPr>
    <w:rPr>
      <w:rFonts w:ascii="Blackadder ITC" w:hAnsi="Blackadder ITC"/>
      <w:sz w:val="28"/>
    </w:rPr>
  </w:style>
  <w:style w:type="paragraph" w:styleId="Heading3">
    <w:name w:val="heading 3"/>
    <w:basedOn w:val="Normal"/>
    <w:next w:val="Normal"/>
    <w:qFormat/>
    <w:rsid w:val="00A27237"/>
    <w:pPr>
      <w:keepNext/>
      <w:outlineLvl w:val="2"/>
    </w:pPr>
    <w:rPr>
      <w:sz w:val="72"/>
    </w:rPr>
  </w:style>
  <w:style w:type="paragraph" w:styleId="Heading4">
    <w:name w:val="heading 4"/>
    <w:basedOn w:val="Normal"/>
    <w:next w:val="Normal"/>
    <w:qFormat/>
    <w:rsid w:val="00A27237"/>
    <w:pPr>
      <w:keepNext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27237"/>
    <w:rPr>
      <w:color w:val="0000FF"/>
      <w:u w:val="single"/>
    </w:rPr>
  </w:style>
  <w:style w:type="paragraph" w:styleId="BalloonText">
    <w:name w:val="Balloon Text"/>
    <w:basedOn w:val="Normal"/>
    <w:semiHidden/>
    <w:rsid w:val="002279D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87C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787C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entworthdancecentre.co.uk/web/home.htm" TargetMode="Externa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hilm.GROUP\Downloads\Wentworth%20Dance%20Centre%20Dance%20and%20Drama%20club%20-%20Summer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Wentworth Dance Centre Dance and Drama club - Summer 2024.dotx</Template>
  <TotalTime>6</TotalTime>
  <Pages>1</Pages>
  <Words>258</Words>
  <Characters>1262</Characters>
  <Application>Microsoft Office Word</Application>
  <DocSecurity>0</DocSecurity>
  <Lines>66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36 Prescott House,</vt:lpstr>
    </vt:vector>
  </TitlesOfParts>
  <Company>Home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 Prescott House,</dc:title>
  <dc:creator>Phil Moon</dc:creator>
  <cp:lastModifiedBy>Phil Moon</cp:lastModifiedBy>
  <cp:revision>2</cp:revision>
  <cp:lastPrinted>2018-09-21T20:40:00Z</cp:lastPrinted>
  <dcterms:created xsi:type="dcterms:W3CDTF">2026-07-06T08:40:00Z</dcterms:created>
  <dcterms:modified xsi:type="dcterms:W3CDTF">2026-07-06T08:40:00Z</dcterms:modified>
</cp:coreProperties>
</file>