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2ECBF" w14:textId="77777777" w:rsidR="00AA7BD5" w:rsidRDefault="00000000">
      <w:pPr>
        <w:jc w:val="right"/>
      </w:pPr>
      <w:r>
        <w:rPr>
          <w:noProof/>
          <w:sz w:val="20"/>
          <w:lang w:val="en-US"/>
        </w:rPr>
        <w:pict w14:anchorId="3362ECD8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56.75pt;margin-top:-17.25pt;width:224.85pt;height:153pt;z-index:251657216" filled="f" stroked="f">
            <v:textbox style="mso-next-textbox:#_x0000_s1029">
              <w:txbxContent>
                <w:p w14:paraId="3362ECDC" w14:textId="77777777" w:rsidR="00AA7BD5" w:rsidRPr="00AA7BD5" w:rsidRDefault="00AA7BD5">
                  <w:pPr>
                    <w:rPr>
                      <w:sz w:val="16"/>
                    </w:rPr>
                  </w:pPr>
                  <w:r>
                    <w:t xml:space="preserve">Principal Mrs A. Moon </w:t>
                  </w:r>
                  <w:r>
                    <w:rPr>
                      <w:sz w:val="16"/>
                    </w:rPr>
                    <w:t xml:space="preserve">Dip RBS (TTC) </w:t>
                  </w: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sz w:val="16"/>
                        </w:rPr>
                        <w:t>ARAD</w:t>
                      </w:r>
                    </w:smartTag>
                  </w:smartTag>
                  <w:r>
                    <w:rPr>
                      <w:sz w:val="16"/>
                    </w:rPr>
                    <w:t>, AISTD Dip (Mod), AISTD</w:t>
                  </w:r>
                  <w:r>
                    <w:t xml:space="preserve"> </w:t>
                  </w:r>
                  <w:r>
                    <w:rPr>
                      <w:sz w:val="16"/>
                    </w:rPr>
                    <w:t>(CECC), (NAT).</w:t>
                  </w:r>
                </w:p>
                <w:p w14:paraId="3362ECDD" w14:textId="77777777" w:rsidR="00AA7BD5" w:rsidRDefault="00AA7BD5">
                  <w:r>
                    <w:t>16 Astra Mead,</w:t>
                  </w:r>
                </w:p>
                <w:p w14:paraId="3362ECDE" w14:textId="77777777" w:rsidR="00AA7BD5" w:rsidRDefault="00FF6986">
                  <w:r>
                    <w:t>Winkfield Row,</w:t>
                  </w:r>
                </w:p>
                <w:p w14:paraId="3362ECDF" w14:textId="77777777" w:rsidR="00AA7BD5" w:rsidRDefault="00AA7BD5">
                  <w:smartTag w:uri="urn:schemas-microsoft-com:office:smarttags" w:element="place">
                    <w:r>
                      <w:t>Berkshire</w:t>
                    </w:r>
                  </w:smartTag>
                  <w:r>
                    <w:t>,</w:t>
                  </w:r>
                </w:p>
                <w:p w14:paraId="3362ECE0" w14:textId="77777777" w:rsidR="00AA7BD5" w:rsidRDefault="00AA7BD5">
                  <w:r>
                    <w:t>RG42 7TA</w:t>
                  </w:r>
                </w:p>
                <w:p w14:paraId="3362ECE1" w14:textId="77777777" w:rsidR="00AA7BD5" w:rsidRDefault="00AA7BD5"/>
                <w:p w14:paraId="3362ECE2" w14:textId="77777777" w:rsidR="00AA7BD5" w:rsidRDefault="00AA7BD5">
                  <w:r>
                    <w:t>Telephone No : 01344 884 749</w:t>
                  </w:r>
                </w:p>
                <w:p w14:paraId="3362ECE3" w14:textId="320FC708" w:rsidR="00AA7BD5" w:rsidRDefault="00AA7BD5">
                  <w:r>
                    <w:t xml:space="preserve">E-mail : </w:t>
                  </w:r>
                  <w:r w:rsidR="0090404C">
                    <w:t>w</w:t>
                  </w:r>
                  <w:r w:rsidR="002A2BD8">
                    <w:t>ent</w:t>
                  </w:r>
                  <w:r w:rsidR="009B166A">
                    <w:t>worthdancecentre@hotmail.co.uk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 w14:anchorId="3362ECD9">
          <v:shape id="_x0000_s1030" type="#_x0000_t202" style="position:absolute;left:0;text-align:left;margin-left:297pt;margin-top:-36pt;width:189pt;height:2in;z-index:251658240" filled="f" stroked="f">
            <v:textbox style="mso-next-textbox:#_x0000_s1030">
              <w:txbxContent>
                <w:p w14:paraId="354D7C01" w14:textId="77777777" w:rsidR="00AE679F" w:rsidRDefault="00AE679F" w:rsidP="00663DBF"/>
                <w:p w14:paraId="6C5E7905" w14:textId="77777777" w:rsidR="00AE679F" w:rsidRDefault="00AE679F" w:rsidP="00663DBF"/>
                <w:p w14:paraId="3362ECE9" w14:textId="7F55B338" w:rsidR="00111F7D" w:rsidRDefault="009110F4" w:rsidP="00663DBF">
                  <w:r>
                    <w:t>Details from Mrs Di James</w:t>
                  </w:r>
                </w:p>
                <w:p w14:paraId="5D937242" w14:textId="77777777" w:rsidR="00823CF5" w:rsidRDefault="00823CF5" w:rsidP="00663DBF"/>
                <w:p w14:paraId="751ABFCA" w14:textId="63C06F67" w:rsidR="009110F4" w:rsidRDefault="009110F4" w:rsidP="00663DBF">
                  <w:r>
                    <w:t xml:space="preserve">01344 </w:t>
                  </w:r>
                  <w:r w:rsidR="00823CF5">
                    <w:t>845647</w:t>
                  </w:r>
                </w:p>
                <w:p w14:paraId="3362ECEA" w14:textId="77777777" w:rsidR="00111F7D" w:rsidRDefault="00111F7D" w:rsidP="00F376E0">
                  <w:pPr>
                    <w:jc w:val="right"/>
                  </w:pPr>
                </w:p>
                <w:p w14:paraId="3362ECEB" w14:textId="46C48722" w:rsidR="00F376E0" w:rsidRDefault="00F376E0" w:rsidP="00663DBF"/>
                <w:p w14:paraId="3362ECEC" w14:textId="77777777" w:rsidR="00AA7BD5" w:rsidRPr="00F376E0" w:rsidRDefault="00AA7BD5" w:rsidP="00F376E0"/>
              </w:txbxContent>
            </v:textbox>
          </v:shape>
        </w:pict>
      </w:r>
      <w:r>
        <w:rPr>
          <w:noProof/>
          <w:sz w:val="20"/>
          <w:lang w:val="en-US"/>
        </w:rPr>
        <w:pict w14:anchorId="3362ECDA">
          <v:shape id="_x0000_s1027" type="#_x0000_t202" style="position:absolute;left:0;text-align:left;margin-left:158.3pt;margin-top:-45pt;width:98.4pt;height:98.2pt;z-index:251656192" filled="f" stroked="f">
            <v:textbox style="mso-next-textbox:#_x0000_s1027">
              <w:txbxContent>
                <w:p w14:paraId="3362ECED" w14:textId="77777777" w:rsidR="00AA7BD5" w:rsidRDefault="008F175E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3362ECF1" wp14:editId="3362ECF2">
                        <wp:extent cx="1066800" cy="1152525"/>
                        <wp:effectExtent l="19050" t="0" r="0" b="0"/>
                        <wp:docPr id="1" name="Picture 1" descr="Wentworth Dance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Wentworth Dance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 t="520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1152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46AEB">
        <w:t>0</w:t>
      </w:r>
      <w:r w:rsidR="008D6C82">
        <w:t xml:space="preserve">                                      </w:t>
      </w:r>
      <w:r w:rsidR="00BB7607">
        <w:t xml:space="preserve">                                               </w:t>
      </w:r>
    </w:p>
    <w:p w14:paraId="3362ECC0" w14:textId="77777777" w:rsidR="00AA7BD5" w:rsidRDefault="00AA7BD5">
      <w:pPr>
        <w:jc w:val="right"/>
      </w:pPr>
    </w:p>
    <w:p w14:paraId="3362ECC1" w14:textId="77777777" w:rsidR="00AA7BD5" w:rsidRDefault="00000000">
      <w:pPr>
        <w:jc w:val="right"/>
      </w:pPr>
      <w:r>
        <w:rPr>
          <w:noProof/>
          <w:sz w:val="20"/>
          <w:lang w:val="en-US"/>
        </w:rPr>
        <w:pict w14:anchorId="3362ECDB">
          <v:shape id="_x0000_s1031" type="#_x0000_t202" style="position:absolute;left:0;text-align:left;margin-left:118.25pt;margin-top:12.9pt;width:189pt;height:1in;z-index:251659264" filled="f" stroked="f">
            <v:textbox>
              <w:txbxContent>
                <w:p w14:paraId="3362ECEE" w14:textId="77777777" w:rsidR="00AA7BD5" w:rsidRDefault="00AA7BD5">
                  <w:pPr>
                    <w:jc w:val="center"/>
                    <w:rPr>
                      <w:b/>
                      <w:bCs/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Wentworth Dance Centre</w:t>
                  </w:r>
                </w:p>
                <w:p w14:paraId="3362ECEF" w14:textId="77777777" w:rsidR="00AA7BD5" w:rsidRDefault="00AA7BD5">
                  <w:pPr>
                    <w:jc w:val="center"/>
                    <w:rPr>
                      <w:b/>
                      <w:bCs/>
                    </w:rPr>
                  </w:pPr>
                </w:p>
                <w:p w14:paraId="3362ECF0" w14:textId="77777777" w:rsidR="00AA7BD5" w:rsidRDefault="00AA7BD5">
                  <w:pPr>
                    <w:jc w:val="center"/>
                    <w:rPr>
                      <w:rFonts w:ascii="French Script MT" w:hAnsi="French Script MT"/>
                      <w:b/>
                      <w:bCs/>
                    </w:rPr>
                  </w:pPr>
                  <w:r>
                    <w:rPr>
                      <w:rFonts w:ascii="French Script MT" w:hAnsi="French Script MT"/>
                      <w:b/>
                      <w:bCs/>
                    </w:rPr>
                    <w:t>Ballet, Tap, Modern &amp; Drama</w:t>
                  </w:r>
                </w:p>
              </w:txbxContent>
            </v:textbox>
          </v:shape>
        </w:pict>
      </w:r>
    </w:p>
    <w:p w14:paraId="3362ECC2" w14:textId="77777777" w:rsidR="00AA7BD5" w:rsidRDefault="00AA7BD5">
      <w:pPr>
        <w:jc w:val="right"/>
      </w:pPr>
    </w:p>
    <w:p w14:paraId="3362ECC3" w14:textId="77777777" w:rsidR="00AA7BD5" w:rsidRDefault="00AA7BD5">
      <w:pPr>
        <w:jc w:val="right"/>
      </w:pPr>
    </w:p>
    <w:p w14:paraId="3362ECC4" w14:textId="77777777" w:rsidR="00AA7BD5" w:rsidRDefault="00AA7BD5">
      <w:pPr>
        <w:jc w:val="right"/>
      </w:pPr>
    </w:p>
    <w:p w14:paraId="3362ECC5" w14:textId="77777777" w:rsidR="00AA7BD5" w:rsidRDefault="00AA7BD5">
      <w:pPr>
        <w:jc w:val="right"/>
      </w:pPr>
    </w:p>
    <w:p w14:paraId="3362ECC6" w14:textId="310EADF8" w:rsidR="00AA7BD5" w:rsidRPr="00785268" w:rsidRDefault="00FA3985">
      <w:pPr>
        <w:jc w:val="right"/>
        <w:rPr>
          <w:b/>
        </w:rPr>
      </w:pPr>
      <w:r w:rsidRPr="00785268">
        <w:rPr>
          <w:b/>
        </w:rPr>
        <w:fldChar w:fldCharType="begin"/>
      </w:r>
      <w:r w:rsidR="008852FF" w:rsidRPr="00785268">
        <w:rPr>
          <w:b/>
        </w:rPr>
        <w:instrText xml:space="preserve"> DATE \@ "dddd, dd MMMM yyyy" </w:instrText>
      </w:r>
      <w:r w:rsidRPr="00785268">
        <w:rPr>
          <w:b/>
        </w:rPr>
        <w:fldChar w:fldCharType="separate"/>
      </w:r>
      <w:r w:rsidR="009B2DB2">
        <w:rPr>
          <w:b/>
          <w:noProof/>
        </w:rPr>
        <w:t>Monday, 15 July 2024</w:t>
      </w:r>
      <w:r w:rsidRPr="00785268">
        <w:rPr>
          <w:b/>
        </w:rPr>
        <w:fldChar w:fldCharType="end"/>
      </w:r>
    </w:p>
    <w:p w14:paraId="3362ECC7" w14:textId="77777777" w:rsidR="00E12732" w:rsidRDefault="005916BC" w:rsidP="00AE328B">
      <w:pPr>
        <w:rPr>
          <w:b/>
        </w:rPr>
      </w:pPr>
      <w:r>
        <w:rPr>
          <w:b/>
        </w:rPr>
        <w:t xml:space="preserve">  </w:t>
      </w:r>
    </w:p>
    <w:p w14:paraId="3362ECC8" w14:textId="77777777" w:rsidR="002B42A9" w:rsidRDefault="002B42A9" w:rsidP="00AE328B">
      <w:pPr>
        <w:rPr>
          <w:b/>
        </w:rPr>
      </w:pPr>
    </w:p>
    <w:p w14:paraId="3362ECC9" w14:textId="77777777" w:rsidR="002B42A9" w:rsidRDefault="002B42A9" w:rsidP="00AE328B">
      <w:pPr>
        <w:rPr>
          <w:b/>
        </w:rPr>
      </w:pPr>
    </w:p>
    <w:p w14:paraId="3362ECCA" w14:textId="3A787869" w:rsidR="002B42A9" w:rsidRPr="002B42A9" w:rsidRDefault="002B42A9" w:rsidP="002B42A9">
      <w:pPr>
        <w:jc w:val="center"/>
        <w:rPr>
          <w:b/>
          <w:sz w:val="40"/>
          <w:szCs w:val="40"/>
          <w:u w:val="single"/>
        </w:rPr>
      </w:pPr>
      <w:r w:rsidRPr="002B42A9">
        <w:rPr>
          <w:b/>
          <w:sz w:val="40"/>
          <w:szCs w:val="40"/>
          <w:u w:val="single"/>
        </w:rPr>
        <w:t>DANCE CLASSES</w:t>
      </w:r>
      <w:r w:rsidR="005B1920">
        <w:rPr>
          <w:b/>
          <w:sz w:val="40"/>
          <w:szCs w:val="40"/>
          <w:u w:val="single"/>
        </w:rPr>
        <w:t xml:space="preserve"> AT TRUMPS GREEN</w:t>
      </w:r>
    </w:p>
    <w:p w14:paraId="3362ECCB" w14:textId="77777777" w:rsidR="002B42A9" w:rsidRDefault="002B42A9" w:rsidP="00AE328B">
      <w:pPr>
        <w:rPr>
          <w:b/>
        </w:rPr>
      </w:pPr>
    </w:p>
    <w:p w14:paraId="3362ECCC" w14:textId="77777777" w:rsidR="002B42A9" w:rsidRDefault="002B42A9" w:rsidP="00AE328B"/>
    <w:p w14:paraId="3362ECCD" w14:textId="77777777" w:rsidR="002B42A9" w:rsidRPr="002B42A9" w:rsidRDefault="002B42A9" w:rsidP="00AE328B">
      <w:pPr>
        <w:rPr>
          <w:sz w:val="32"/>
          <w:szCs w:val="32"/>
        </w:rPr>
      </w:pPr>
    </w:p>
    <w:p w14:paraId="3362ECCE" w14:textId="7CF41754" w:rsidR="00E462A0" w:rsidRDefault="0028591C" w:rsidP="00987ED1">
      <w:pPr>
        <w:rPr>
          <w:sz w:val="32"/>
          <w:szCs w:val="32"/>
        </w:rPr>
      </w:pPr>
      <w:r w:rsidRPr="002B42A9">
        <w:rPr>
          <w:sz w:val="32"/>
          <w:szCs w:val="32"/>
        </w:rPr>
        <w:t>Would your child like to learn Ballet? Or perhaps they may be mo</w:t>
      </w:r>
      <w:r w:rsidR="002B42A9" w:rsidRPr="002B42A9">
        <w:rPr>
          <w:sz w:val="32"/>
          <w:szCs w:val="32"/>
        </w:rPr>
        <w:t>re interested in Modern, Jazz</w:t>
      </w:r>
      <w:r w:rsidR="000C07BC">
        <w:rPr>
          <w:sz w:val="32"/>
          <w:szCs w:val="32"/>
        </w:rPr>
        <w:t xml:space="preserve"> or</w:t>
      </w:r>
      <w:r w:rsidRPr="002B42A9">
        <w:rPr>
          <w:sz w:val="32"/>
          <w:szCs w:val="32"/>
        </w:rPr>
        <w:t xml:space="preserve"> Tap Dance</w:t>
      </w:r>
      <w:r w:rsidR="000C07BC">
        <w:rPr>
          <w:sz w:val="32"/>
          <w:szCs w:val="32"/>
        </w:rPr>
        <w:t>.</w:t>
      </w:r>
    </w:p>
    <w:p w14:paraId="3362ECCF" w14:textId="77777777" w:rsidR="002B42A9" w:rsidRPr="002B42A9" w:rsidRDefault="002B42A9" w:rsidP="00987ED1">
      <w:pPr>
        <w:rPr>
          <w:sz w:val="32"/>
          <w:szCs w:val="32"/>
        </w:rPr>
      </w:pPr>
    </w:p>
    <w:p w14:paraId="3362ECD0" w14:textId="5B0809D9" w:rsidR="002B42A9" w:rsidRPr="002B42A9" w:rsidRDefault="0028591C" w:rsidP="00987ED1">
      <w:pPr>
        <w:rPr>
          <w:sz w:val="32"/>
          <w:szCs w:val="32"/>
        </w:rPr>
      </w:pPr>
      <w:r w:rsidRPr="002B42A9">
        <w:rPr>
          <w:sz w:val="32"/>
          <w:szCs w:val="32"/>
        </w:rPr>
        <w:t>Wentworth Dance Centre</w:t>
      </w:r>
      <w:r w:rsidR="00A635D9">
        <w:rPr>
          <w:sz w:val="32"/>
          <w:szCs w:val="32"/>
        </w:rPr>
        <w:t>,</w:t>
      </w:r>
      <w:r w:rsidR="007F142A">
        <w:rPr>
          <w:sz w:val="32"/>
          <w:szCs w:val="32"/>
        </w:rPr>
        <w:t xml:space="preserve"> established</w:t>
      </w:r>
      <w:r w:rsidR="00A635D9">
        <w:rPr>
          <w:sz w:val="32"/>
          <w:szCs w:val="32"/>
        </w:rPr>
        <w:t xml:space="preserve"> for over </w:t>
      </w:r>
      <w:r w:rsidR="00517B1C">
        <w:rPr>
          <w:sz w:val="32"/>
          <w:szCs w:val="32"/>
        </w:rPr>
        <w:t>40</w:t>
      </w:r>
      <w:r w:rsidR="00A635D9">
        <w:rPr>
          <w:sz w:val="32"/>
          <w:szCs w:val="32"/>
        </w:rPr>
        <w:t xml:space="preserve"> years</w:t>
      </w:r>
      <w:r w:rsidR="009B2DB2">
        <w:rPr>
          <w:sz w:val="32"/>
          <w:szCs w:val="32"/>
        </w:rPr>
        <w:t>,</w:t>
      </w:r>
      <w:r w:rsidR="00D2024E">
        <w:rPr>
          <w:sz w:val="32"/>
          <w:szCs w:val="32"/>
        </w:rPr>
        <w:t xml:space="preserve"> has held</w:t>
      </w:r>
      <w:r w:rsidRPr="002B42A9">
        <w:rPr>
          <w:sz w:val="32"/>
          <w:szCs w:val="32"/>
        </w:rPr>
        <w:t xml:space="preserve"> classes</w:t>
      </w:r>
      <w:r w:rsidR="00D2024E">
        <w:rPr>
          <w:sz w:val="32"/>
          <w:szCs w:val="32"/>
        </w:rPr>
        <w:t xml:space="preserve"> in dan</w:t>
      </w:r>
      <w:r w:rsidR="007F142A">
        <w:rPr>
          <w:sz w:val="32"/>
          <w:szCs w:val="32"/>
        </w:rPr>
        <w:t>ce at Trumps G</w:t>
      </w:r>
      <w:r w:rsidR="00D2024E">
        <w:rPr>
          <w:sz w:val="32"/>
          <w:szCs w:val="32"/>
        </w:rPr>
        <w:t>reen</w:t>
      </w:r>
      <w:r w:rsidR="00A635D9">
        <w:rPr>
          <w:sz w:val="32"/>
          <w:szCs w:val="32"/>
        </w:rPr>
        <w:t xml:space="preserve"> Infant S</w:t>
      </w:r>
      <w:r w:rsidR="00D2024E">
        <w:rPr>
          <w:sz w:val="32"/>
          <w:szCs w:val="32"/>
        </w:rPr>
        <w:t xml:space="preserve">chool for the past </w:t>
      </w:r>
      <w:r w:rsidR="00714E21">
        <w:rPr>
          <w:sz w:val="32"/>
          <w:szCs w:val="32"/>
        </w:rPr>
        <w:t>twenty</w:t>
      </w:r>
      <w:r w:rsidR="00D2024E">
        <w:rPr>
          <w:sz w:val="32"/>
          <w:szCs w:val="32"/>
        </w:rPr>
        <w:t xml:space="preserve"> years.</w:t>
      </w:r>
      <w:r w:rsidR="007F142A">
        <w:rPr>
          <w:sz w:val="32"/>
          <w:szCs w:val="32"/>
        </w:rPr>
        <w:t xml:space="preserve"> </w:t>
      </w:r>
      <w:r w:rsidR="00D2024E">
        <w:rPr>
          <w:sz w:val="32"/>
          <w:szCs w:val="32"/>
        </w:rPr>
        <w:t>Classes are held</w:t>
      </w:r>
      <w:r w:rsidR="00B37FE6">
        <w:rPr>
          <w:sz w:val="32"/>
          <w:szCs w:val="32"/>
        </w:rPr>
        <w:t xml:space="preserve"> </w:t>
      </w:r>
      <w:r w:rsidR="00714E21">
        <w:rPr>
          <w:sz w:val="32"/>
          <w:szCs w:val="32"/>
        </w:rPr>
        <w:t>5</w:t>
      </w:r>
      <w:r w:rsidR="007F142A">
        <w:rPr>
          <w:sz w:val="32"/>
          <w:szCs w:val="32"/>
        </w:rPr>
        <w:t xml:space="preserve"> days a week after school hours.</w:t>
      </w:r>
    </w:p>
    <w:p w14:paraId="3362ECD1" w14:textId="77777777" w:rsidR="002B42A9" w:rsidRPr="002B42A9" w:rsidRDefault="002B42A9" w:rsidP="00987ED1">
      <w:pPr>
        <w:rPr>
          <w:sz w:val="32"/>
          <w:szCs w:val="32"/>
        </w:rPr>
      </w:pPr>
    </w:p>
    <w:p w14:paraId="3362ECD2" w14:textId="38369EBA" w:rsidR="002B42A9" w:rsidRDefault="0028591C" w:rsidP="00987ED1">
      <w:pPr>
        <w:rPr>
          <w:sz w:val="32"/>
          <w:szCs w:val="32"/>
        </w:rPr>
      </w:pPr>
      <w:r w:rsidRPr="002B42A9">
        <w:rPr>
          <w:sz w:val="32"/>
          <w:szCs w:val="32"/>
        </w:rPr>
        <w:t xml:space="preserve"> Exams can be taken in Royal Academy of Da</w:t>
      </w:r>
      <w:r w:rsidR="002B42A9" w:rsidRPr="002B42A9">
        <w:rPr>
          <w:sz w:val="32"/>
          <w:szCs w:val="32"/>
        </w:rPr>
        <w:t>nce Ballet and Imperial Modern,</w:t>
      </w:r>
      <w:r w:rsidRPr="002B42A9">
        <w:rPr>
          <w:sz w:val="32"/>
          <w:szCs w:val="32"/>
        </w:rPr>
        <w:t xml:space="preserve"> Jazz and Tap.</w:t>
      </w:r>
      <w:r w:rsidR="002B42A9" w:rsidRPr="002B42A9">
        <w:rPr>
          <w:sz w:val="32"/>
          <w:szCs w:val="32"/>
        </w:rPr>
        <w:t xml:space="preserve"> Shows involving </w:t>
      </w:r>
      <w:r w:rsidR="000C07BC">
        <w:rPr>
          <w:sz w:val="32"/>
          <w:szCs w:val="32"/>
        </w:rPr>
        <w:t>1</w:t>
      </w:r>
      <w:r w:rsidR="002B42A9" w:rsidRPr="002B42A9">
        <w:rPr>
          <w:sz w:val="32"/>
          <w:szCs w:val="32"/>
        </w:rPr>
        <w:t>50 plus students</w:t>
      </w:r>
      <w:r w:rsidR="00B37FE6">
        <w:rPr>
          <w:sz w:val="32"/>
          <w:szCs w:val="32"/>
        </w:rPr>
        <w:t xml:space="preserve"> are</w:t>
      </w:r>
      <w:r w:rsidR="002B42A9" w:rsidRPr="002B42A9">
        <w:rPr>
          <w:sz w:val="32"/>
          <w:szCs w:val="32"/>
        </w:rPr>
        <w:t xml:space="preserve"> performed bi</w:t>
      </w:r>
      <w:r w:rsidR="00D2024E">
        <w:rPr>
          <w:sz w:val="32"/>
          <w:szCs w:val="32"/>
        </w:rPr>
        <w:t xml:space="preserve"> -</w:t>
      </w:r>
      <w:r w:rsidR="002B42A9" w:rsidRPr="002B42A9">
        <w:rPr>
          <w:sz w:val="32"/>
          <w:szCs w:val="32"/>
        </w:rPr>
        <w:t xml:space="preserve"> annually. </w:t>
      </w:r>
      <w:r w:rsidRPr="002B42A9">
        <w:rPr>
          <w:sz w:val="32"/>
          <w:szCs w:val="32"/>
        </w:rPr>
        <w:t xml:space="preserve"> </w:t>
      </w:r>
    </w:p>
    <w:p w14:paraId="527DCA6F" w14:textId="77777777" w:rsidR="00E62669" w:rsidRDefault="00E62669" w:rsidP="00987ED1">
      <w:pPr>
        <w:rPr>
          <w:sz w:val="32"/>
          <w:szCs w:val="32"/>
        </w:rPr>
      </w:pPr>
    </w:p>
    <w:p w14:paraId="6F5921AE" w14:textId="61C9EC7F" w:rsidR="00E62669" w:rsidRPr="002B42A9" w:rsidRDefault="00E62669" w:rsidP="00987ED1">
      <w:pPr>
        <w:rPr>
          <w:sz w:val="32"/>
          <w:szCs w:val="32"/>
        </w:rPr>
      </w:pPr>
      <w:r>
        <w:rPr>
          <w:sz w:val="32"/>
          <w:szCs w:val="32"/>
        </w:rPr>
        <w:t>Ballet for Reception and Year 1 pupils is on Tuesdays after school and on Mondays for Year 2 pupils. Modern and Tap is on Saturday mornings</w:t>
      </w:r>
      <w:r w:rsidR="005B1920">
        <w:rPr>
          <w:sz w:val="32"/>
          <w:szCs w:val="32"/>
        </w:rPr>
        <w:t>.</w:t>
      </w:r>
      <w:r w:rsidR="00D96D3A">
        <w:rPr>
          <w:sz w:val="32"/>
          <w:szCs w:val="32"/>
        </w:rPr>
        <w:t xml:space="preserve"> Classes for all ages are available.</w:t>
      </w:r>
    </w:p>
    <w:p w14:paraId="3362ECD3" w14:textId="77777777" w:rsidR="002B42A9" w:rsidRPr="002B42A9" w:rsidRDefault="002B42A9" w:rsidP="00987ED1">
      <w:pPr>
        <w:rPr>
          <w:sz w:val="32"/>
          <w:szCs w:val="32"/>
        </w:rPr>
      </w:pPr>
    </w:p>
    <w:p w14:paraId="3362ECD4" w14:textId="2D73F072" w:rsidR="0028591C" w:rsidRPr="002B42A9" w:rsidRDefault="00B118ED" w:rsidP="00987ED1">
      <w:pPr>
        <w:rPr>
          <w:sz w:val="32"/>
          <w:szCs w:val="32"/>
        </w:rPr>
      </w:pPr>
      <w:r>
        <w:rPr>
          <w:sz w:val="32"/>
          <w:szCs w:val="32"/>
        </w:rPr>
        <w:t>Pupils taken from</w:t>
      </w:r>
      <w:r w:rsidR="002B42A9">
        <w:rPr>
          <w:sz w:val="32"/>
          <w:szCs w:val="32"/>
        </w:rPr>
        <w:t xml:space="preserve"> </w:t>
      </w:r>
      <w:r w:rsidR="000C07BC">
        <w:rPr>
          <w:sz w:val="32"/>
          <w:szCs w:val="32"/>
        </w:rPr>
        <w:t>3</w:t>
      </w:r>
      <w:r>
        <w:rPr>
          <w:sz w:val="32"/>
          <w:szCs w:val="32"/>
        </w:rPr>
        <w:t xml:space="preserve"> years</w:t>
      </w:r>
      <w:r w:rsidR="002B42A9" w:rsidRPr="002B42A9">
        <w:rPr>
          <w:sz w:val="32"/>
          <w:szCs w:val="32"/>
        </w:rPr>
        <w:t xml:space="preserve"> through to Adults.</w:t>
      </w:r>
    </w:p>
    <w:p w14:paraId="3362ECD5" w14:textId="77777777" w:rsidR="002B42A9" w:rsidRPr="002B42A9" w:rsidRDefault="002B42A9" w:rsidP="00987ED1">
      <w:pPr>
        <w:rPr>
          <w:sz w:val="32"/>
          <w:szCs w:val="32"/>
        </w:rPr>
      </w:pPr>
    </w:p>
    <w:p w14:paraId="3362ECD6" w14:textId="717661F0" w:rsidR="002B42A9" w:rsidRPr="00987ED1" w:rsidRDefault="009D5D95" w:rsidP="00987ED1">
      <w:r>
        <w:rPr>
          <w:sz w:val="32"/>
          <w:szCs w:val="32"/>
        </w:rPr>
        <w:t xml:space="preserve">Please contact </w:t>
      </w:r>
      <w:r w:rsidR="002B42A9" w:rsidRPr="002B42A9">
        <w:rPr>
          <w:sz w:val="32"/>
          <w:szCs w:val="32"/>
        </w:rPr>
        <w:t>Mrs Audrey Moon if you'd like to find out more.</w:t>
      </w:r>
    </w:p>
    <w:sectPr w:rsidR="002B42A9" w:rsidRPr="00987ED1" w:rsidSect="00A272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7FE6"/>
    <w:rsid w:val="0000414F"/>
    <w:rsid w:val="00006C21"/>
    <w:rsid w:val="00020D86"/>
    <w:rsid w:val="00021DDD"/>
    <w:rsid w:val="00026417"/>
    <w:rsid w:val="00026676"/>
    <w:rsid w:val="000323EE"/>
    <w:rsid w:val="0004199F"/>
    <w:rsid w:val="000500AE"/>
    <w:rsid w:val="00095CDA"/>
    <w:rsid w:val="0009772F"/>
    <w:rsid w:val="000B3D04"/>
    <w:rsid w:val="000C07BC"/>
    <w:rsid w:val="000D099D"/>
    <w:rsid w:val="000D34CE"/>
    <w:rsid w:val="00106643"/>
    <w:rsid w:val="00111F7D"/>
    <w:rsid w:val="00114B2F"/>
    <w:rsid w:val="0012789F"/>
    <w:rsid w:val="00134B4E"/>
    <w:rsid w:val="00147614"/>
    <w:rsid w:val="001513B1"/>
    <w:rsid w:val="00154E56"/>
    <w:rsid w:val="00161252"/>
    <w:rsid w:val="00175513"/>
    <w:rsid w:val="00193F65"/>
    <w:rsid w:val="00193F79"/>
    <w:rsid w:val="001A6F5A"/>
    <w:rsid w:val="001C0F09"/>
    <w:rsid w:val="001C1CFE"/>
    <w:rsid w:val="001D0D3A"/>
    <w:rsid w:val="001E61C2"/>
    <w:rsid w:val="001F2BB4"/>
    <w:rsid w:val="001F5F50"/>
    <w:rsid w:val="00215640"/>
    <w:rsid w:val="00215D73"/>
    <w:rsid w:val="002279DB"/>
    <w:rsid w:val="00257861"/>
    <w:rsid w:val="00267C4C"/>
    <w:rsid w:val="00271BC1"/>
    <w:rsid w:val="0028591C"/>
    <w:rsid w:val="002A2BD8"/>
    <w:rsid w:val="002B046F"/>
    <w:rsid w:val="002B42A9"/>
    <w:rsid w:val="002C0C64"/>
    <w:rsid w:val="002C66CB"/>
    <w:rsid w:val="002D3CF0"/>
    <w:rsid w:val="002E0CA4"/>
    <w:rsid w:val="002E3200"/>
    <w:rsid w:val="003012C1"/>
    <w:rsid w:val="00313757"/>
    <w:rsid w:val="003236D5"/>
    <w:rsid w:val="00325FE8"/>
    <w:rsid w:val="00331E37"/>
    <w:rsid w:val="00335BE1"/>
    <w:rsid w:val="003646D4"/>
    <w:rsid w:val="003900C2"/>
    <w:rsid w:val="00397FF9"/>
    <w:rsid w:val="003A57A2"/>
    <w:rsid w:val="003C250D"/>
    <w:rsid w:val="003D1B6B"/>
    <w:rsid w:val="003E043D"/>
    <w:rsid w:val="003E6582"/>
    <w:rsid w:val="003F3F26"/>
    <w:rsid w:val="0041192B"/>
    <w:rsid w:val="00414C5D"/>
    <w:rsid w:val="004336D7"/>
    <w:rsid w:val="004360DD"/>
    <w:rsid w:val="004458D1"/>
    <w:rsid w:val="00447EF2"/>
    <w:rsid w:val="00460B93"/>
    <w:rsid w:val="004649F7"/>
    <w:rsid w:val="00475E79"/>
    <w:rsid w:val="004843E6"/>
    <w:rsid w:val="004C2C57"/>
    <w:rsid w:val="004D0166"/>
    <w:rsid w:val="004D35F8"/>
    <w:rsid w:val="004D5146"/>
    <w:rsid w:val="004D5876"/>
    <w:rsid w:val="004D5C87"/>
    <w:rsid w:val="004E79C1"/>
    <w:rsid w:val="004F0173"/>
    <w:rsid w:val="004F2B5F"/>
    <w:rsid w:val="004F359F"/>
    <w:rsid w:val="00507300"/>
    <w:rsid w:val="00517B1C"/>
    <w:rsid w:val="00541B33"/>
    <w:rsid w:val="00546AEB"/>
    <w:rsid w:val="00562641"/>
    <w:rsid w:val="00573698"/>
    <w:rsid w:val="005736C1"/>
    <w:rsid w:val="0058026E"/>
    <w:rsid w:val="0058316A"/>
    <w:rsid w:val="0058645D"/>
    <w:rsid w:val="005916BC"/>
    <w:rsid w:val="00591964"/>
    <w:rsid w:val="00595B54"/>
    <w:rsid w:val="005A1BA4"/>
    <w:rsid w:val="005A4E0C"/>
    <w:rsid w:val="005A4EB8"/>
    <w:rsid w:val="005A763F"/>
    <w:rsid w:val="005B0ED1"/>
    <w:rsid w:val="005B1920"/>
    <w:rsid w:val="005B7503"/>
    <w:rsid w:val="005C1018"/>
    <w:rsid w:val="005C7818"/>
    <w:rsid w:val="005D4514"/>
    <w:rsid w:val="005D6E79"/>
    <w:rsid w:val="0060175F"/>
    <w:rsid w:val="00610BDD"/>
    <w:rsid w:val="00624DCE"/>
    <w:rsid w:val="006252B1"/>
    <w:rsid w:val="006324CD"/>
    <w:rsid w:val="0064566F"/>
    <w:rsid w:val="0064576E"/>
    <w:rsid w:val="0065736F"/>
    <w:rsid w:val="00663DBF"/>
    <w:rsid w:val="00670869"/>
    <w:rsid w:val="006711F3"/>
    <w:rsid w:val="006724F6"/>
    <w:rsid w:val="006870F5"/>
    <w:rsid w:val="006A0955"/>
    <w:rsid w:val="006A2954"/>
    <w:rsid w:val="006C342A"/>
    <w:rsid w:val="006D22B9"/>
    <w:rsid w:val="006F4A40"/>
    <w:rsid w:val="00700829"/>
    <w:rsid w:val="00707DC0"/>
    <w:rsid w:val="00714E21"/>
    <w:rsid w:val="00734939"/>
    <w:rsid w:val="007631F1"/>
    <w:rsid w:val="007757D5"/>
    <w:rsid w:val="007763C2"/>
    <w:rsid w:val="0077788B"/>
    <w:rsid w:val="00777AA6"/>
    <w:rsid w:val="00782C86"/>
    <w:rsid w:val="00785268"/>
    <w:rsid w:val="00797A62"/>
    <w:rsid w:val="007A5F95"/>
    <w:rsid w:val="007A79BE"/>
    <w:rsid w:val="007B3935"/>
    <w:rsid w:val="007C7A1A"/>
    <w:rsid w:val="007F142A"/>
    <w:rsid w:val="00802C8E"/>
    <w:rsid w:val="00817054"/>
    <w:rsid w:val="00823CF5"/>
    <w:rsid w:val="008430D5"/>
    <w:rsid w:val="0084477B"/>
    <w:rsid w:val="00873C97"/>
    <w:rsid w:val="008852FF"/>
    <w:rsid w:val="008874E7"/>
    <w:rsid w:val="008A0F59"/>
    <w:rsid w:val="008A49F0"/>
    <w:rsid w:val="008B197A"/>
    <w:rsid w:val="008C1324"/>
    <w:rsid w:val="008D6C82"/>
    <w:rsid w:val="008E38E7"/>
    <w:rsid w:val="008F175E"/>
    <w:rsid w:val="008F2DD8"/>
    <w:rsid w:val="00900FA7"/>
    <w:rsid w:val="00901177"/>
    <w:rsid w:val="0090404C"/>
    <w:rsid w:val="009110F4"/>
    <w:rsid w:val="0092293B"/>
    <w:rsid w:val="009256C0"/>
    <w:rsid w:val="00930F7F"/>
    <w:rsid w:val="00940665"/>
    <w:rsid w:val="009713E2"/>
    <w:rsid w:val="00987ED1"/>
    <w:rsid w:val="009A2FAB"/>
    <w:rsid w:val="009B166A"/>
    <w:rsid w:val="009B2DB2"/>
    <w:rsid w:val="009C55BD"/>
    <w:rsid w:val="009D0D08"/>
    <w:rsid w:val="009D5313"/>
    <w:rsid w:val="009D5D95"/>
    <w:rsid w:val="00A12AED"/>
    <w:rsid w:val="00A22388"/>
    <w:rsid w:val="00A27237"/>
    <w:rsid w:val="00A27FE1"/>
    <w:rsid w:val="00A33C40"/>
    <w:rsid w:val="00A41775"/>
    <w:rsid w:val="00A631A6"/>
    <w:rsid w:val="00A635D9"/>
    <w:rsid w:val="00A70A1A"/>
    <w:rsid w:val="00A770A9"/>
    <w:rsid w:val="00A82C1E"/>
    <w:rsid w:val="00A931A3"/>
    <w:rsid w:val="00A93F21"/>
    <w:rsid w:val="00AA7BD5"/>
    <w:rsid w:val="00AB12B6"/>
    <w:rsid w:val="00AB39AF"/>
    <w:rsid w:val="00AD15A2"/>
    <w:rsid w:val="00AD4CC3"/>
    <w:rsid w:val="00AE29AC"/>
    <w:rsid w:val="00AE328B"/>
    <w:rsid w:val="00AE679F"/>
    <w:rsid w:val="00AF6674"/>
    <w:rsid w:val="00B00914"/>
    <w:rsid w:val="00B07358"/>
    <w:rsid w:val="00B118ED"/>
    <w:rsid w:val="00B150F6"/>
    <w:rsid w:val="00B36C67"/>
    <w:rsid w:val="00B37DF7"/>
    <w:rsid w:val="00B37FE6"/>
    <w:rsid w:val="00B55811"/>
    <w:rsid w:val="00B61435"/>
    <w:rsid w:val="00B617A3"/>
    <w:rsid w:val="00B61D0E"/>
    <w:rsid w:val="00B6256C"/>
    <w:rsid w:val="00B67F7F"/>
    <w:rsid w:val="00B769D2"/>
    <w:rsid w:val="00B87EB2"/>
    <w:rsid w:val="00B9206D"/>
    <w:rsid w:val="00B92C65"/>
    <w:rsid w:val="00BA022E"/>
    <w:rsid w:val="00BB0D0A"/>
    <w:rsid w:val="00BB7607"/>
    <w:rsid w:val="00BC1AB0"/>
    <w:rsid w:val="00BD4921"/>
    <w:rsid w:val="00BD7964"/>
    <w:rsid w:val="00C01589"/>
    <w:rsid w:val="00C06F85"/>
    <w:rsid w:val="00C114DD"/>
    <w:rsid w:val="00C13142"/>
    <w:rsid w:val="00C33301"/>
    <w:rsid w:val="00C439D4"/>
    <w:rsid w:val="00C62D87"/>
    <w:rsid w:val="00C678B9"/>
    <w:rsid w:val="00C81996"/>
    <w:rsid w:val="00C861E1"/>
    <w:rsid w:val="00C97BDD"/>
    <w:rsid w:val="00CA14F5"/>
    <w:rsid w:val="00CA2B81"/>
    <w:rsid w:val="00CA6723"/>
    <w:rsid w:val="00CA737E"/>
    <w:rsid w:val="00CB25B5"/>
    <w:rsid w:val="00CC1DDA"/>
    <w:rsid w:val="00CC6FBD"/>
    <w:rsid w:val="00CD1DD8"/>
    <w:rsid w:val="00D07F90"/>
    <w:rsid w:val="00D1416E"/>
    <w:rsid w:val="00D2024E"/>
    <w:rsid w:val="00D31CE1"/>
    <w:rsid w:val="00D32C5A"/>
    <w:rsid w:val="00D334C7"/>
    <w:rsid w:val="00D33853"/>
    <w:rsid w:val="00D373C7"/>
    <w:rsid w:val="00D40D1C"/>
    <w:rsid w:val="00D444DA"/>
    <w:rsid w:val="00D52328"/>
    <w:rsid w:val="00D5498A"/>
    <w:rsid w:val="00D70888"/>
    <w:rsid w:val="00D71B93"/>
    <w:rsid w:val="00D9020D"/>
    <w:rsid w:val="00D95083"/>
    <w:rsid w:val="00D96D3A"/>
    <w:rsid w:val="00DA1686"/>
    <w:rsid w:val="00DA2612"/>
    <w:rsid w:val="00DA421B"/>
    <w:rsid w:val="00E12732"/>
    <w:rsid w:val="00E17873"/>
    <w:rsid w:val="00E254CE"/>
    <w:rsid w:val="00E31C61"/>
    <w:rsid w:val="00E363C2"/>
    <w:rsid w:val="00E44F69"/>
    <w:rsid w:val="00E462A0"/>
    <w:rsid w:val="00E4690D"/>
    <w:rsid w:val="00E479FE"/>
    <w:rsid w:val="00E515AE"/>
    <w:rsid w:val="00E549D9"/>
    <w:rsid w:val="00E610BA"/>
    <w:rsid w:val="00E62661"/>
    <w:rsid w:val="00E62669"/>
    <w:rsid w:val="00E748E4"/>
    <w:rsid w:val="00E74F71"/>
    <w:rsid w:val="00E822BA"/>
    <w:rsid w:val="00E84F73"/>
    <w:rsid w:val="00E855F7"/>
    <w:rsid w:val="00E92D78"/>
    <w:rsid w:val="00EB081B"/>
    <w:rsid w:val="00EC7774"/>
    <w:rsid w:val="00F01499"/>
    <w:rsid w:val="00F025B7"/>
    <w:rsid w:val="00F04059"/>
    <w:rsid w:val="00F07BA2"/>
    <w:rsid w:val="00F20CA2"/>
    <w:rsid w:val="00F257D7"/>
    <w:rsid w:val="00F376E0"/>
    <w:rsid w:val="00F37BB9"/>
    <w:rsid w:val="00F61D3C"/>
    <w:rsid w:val="00F72695"/>
    <w:rsid w:val="00F92964"/>
    <w:rsid w:val="00FA3985"/>
    <w:rsid w:val="00FA5A60"/>
    <w:rsid w:val="00FB086B"/>
    <w:rsid w:val="00FC0363"/>
    <w:rsid w:val="00FC3091"/>
    <w:rsid w:val="00FF6986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32"/>
    <o:shapelayout v:ext="edit">
      <o:idmap v:ext="edit" data="1"/>
    </o:shapelayout>
  </w:shapeDefaults>
  <w:decimalSymbol w:val="."/>
  <w:listSeparator w:val=","/>
  <w14:docId w14:val="3362ECBF"/>
  <w15:docId w15:val="{543FEBBE-6F53-4CC3-8DB9-0C00AC36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7237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27237"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rsid w:val="00A27237"/>
    <w:pPr>
      <w:keepNext/>
      <w:outlineLvl w:val="1"/>
    </w:pPr>
    <w:rPr>
      <w:rFonts w:ascii="Blackadder ITC" w:hAnsi="Blackadder ITC"/>
      <w:sz w:val="28"/>
    </w:rPr>
  </w:style>
  <w:style w:type="paragraph" w:styleId="Heading3">
    <w:name w:val="heading 3"/>
    <w:basedOn w:val="Normal"/>
    <w:next w:val="Normal"/>
    <w:qFormat/>
    <w:rsid w:val="00A27237"/>
    <w:pPr>
      <w:keepNext/>
      <w:outlineLvl w:val="2"/>
    </w:pPr>
    <w:rPr>
      <w:sz w:val="72"/>
    </w:rPr>
  </w:style>
  <w:style w:type="paragraph" w:styleId="Heading4">
    <w:name w:val="heading 4"/>
    <w:basedOn w:val="Normal"/>
    <w:next w:val="Normal"/>
    <w:qFormat/>
    <w:rsid w:val="00A27237"/>
    <w:pPr>
      <w:keepNext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27237"/>
    <w:rPr>
      <w:color w:val="0000FF"/>
      <w:u w:val="single"/>
    </w:rPr>
  </w:style>
  <w:style w:type="paragraph" w:styleId="BalloonText">
    <w:name w:val="Balloon Text"/>
    <w:basedOn w:val="Normal"/>
    <w:semiHidden/>
    <w:rsid w:val="00227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rmo\OneDrive\Word\dance%20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dance ad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36 Prescott House,</vt:lpstr>
    </vt:vector>
  </TitlesOfParts>
  <Company>Home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 Prescott House,</dc:title>
  <dc:creator>Phil Moon</dc:creator>
  <cp:lastModifiedBy>Phil Moon</cp:lastModifiedBy>
  <cp:revision>4</cp:revision>
  <cp:lastPrinted>2012-02-02T15:58:00Z</cp:lastPrinted>
  <dcterms:created xsi:type="dcterms:W3CDTF">2024-07-15T09:38:00Z</dcterms:created>
  <dcterms:modified xsi:type="dcterms:W3CDTF">2024-07-15T09:46:00Z</dcterms:modified>
</cp:coreProperties>
</file>